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7239" w:rsidRDefault="00D47239" w:rsidP="0032788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МБОУ «Войсковицкая СОШ №2»</w:t>
      </w:r>
    </w:p>
    <w:p w:rsidR="00D47239" w:rsidRDefault="00D47239" w:rsidP="0032788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Календарно-тематическое планирование 3 класс</w:t>
      </w:r>
    </w:p>
    <w:p w:rsidR="00D47239" w:rsidRDefault="00D47239" w:rsidP="0032788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2018-2019 уч. год</w:t>
      </w:r>
    </w:p>
    <w:p w:rsidR="00D47239" w:rsidRDefault="00D47239" w:rsidP="0032788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 четверть (16 часов)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846"/>
        <w:gridCol w:w="5421"/>
        <w:gridCol w:w="3078"/>
      </w:tblGrid>
      <w:tr w:rsidR="00D47239" w:rsidRPr="00C51326" w:rsidTr="00C51326">
        <w:tc>
          <w:tcPr>
            <w:tcW w:w="846" w:type="dxa"/>
          </w:tcPr>
          <w:p w:rsidR="00D47239" w:rsidRPr="00C51326" w:rsidRDefault="00D47239" w:rsidP="00C513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1326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5421" w:type="dxa"/>
          </w:tcPr>
          <w:p w:rsidR="00D47239" w:rsidRPr="00C51326" w:rsidRDefault="00D47239" w:rsidP="00C513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1326">
              <w:rPr>
                <w:rFonts w:ascii="Times New Roman" w:hAnsi="Times New Roman"/>
                <w:sz w:val="24"/>
                <w:szCs w:val="24"/>
              </w:rPr>
              <w:t>Тема для изучения</w:t>
            </w:r>
          </w:p>
        </w:tc>
        <w:tc>
          <w:tcPr>
            <w:tcW w:w="3078" w:type="dxa"/>
          </w:tcPr>
          <w:p w:rsidR="00D47239" w:rsidRPr="00C51326" w:rsidRDefault="00D47239" w:rsidP="00C513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1326">
              <w:rPr>
                <w:rFonts w:ascii="Times New Roman" w:hAnsi="Times New Roman"/>
                <w:sz w:val="24"/>
                <w:szCs w:val="24"/>
              </w:rPr>
              <w:t>Д/з</w:t>
            </w:r>
          </w:p>
        </w:tc>
      </w:tr>
      <w:tr w:rsidR="00D47239" w:rsidRPr="00632878" w:rsidTr="00C51326">
        <w:tc>
          <w:tcPr>
            <w:tcW w:w="846" w:type="dxa"/>
          </w:tcPr>
          <w:p w:rsidR="00D47239" w:rsidRPr="00C51326" w:rsidRDefault="00D47239" w:rsidP="00C513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132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421" w:type="dxa"/>
          </w:tcPr>
          <w:p w:rsidR="00D47239" w:rsidRPr="00C51326" w:rsidRDefault="00D47239" w:rsidP="00C51326">
            <w:pPr>
              <w:pStyle w:val="c4"/>
              <w:spacing w:before="0" w:beforeAutospacing="0" w:after="0" w:afterAutospacing="0"/>
              <w:rPr>
                <w:shd w:val="clear" w:color="auto" w:fill="FFFFFF"/>
              </w:rPr>
            </w:pPr>
            <w:r w:rsidRPr="00C51326">
              <w:rPr>
                <w:shd w:val="clear" w:color="auto" w:fill="FFFFFF"/>
              </w:rPr>
              <w:t xml:space="preserve">Указательные местоимения единственного числа. </w:t>
            </w:r>
          </w:p>
          <w:p w:rsidR="00D47239" w:rsidRPr="00C51326" w:rsidRDefault="00D47239" w:rsidP="00C51326">
            <w:pPr>
              <w:pStyle w:val="c4"/>
              <w:spacing w:before="0" w:beforeAutospacing="0" w:after="0" w:afterAutospacing="0"/>
              <w:rPr>
                <w:shd w:val="clear" w:color="auto" w:fill="FFFFFF"/>
              </w:rPr>
            </w:pPr>
            <w:r w:rsidRPr="00C51326">
              <w:rPr>
                <w:shd w:val="clear" w:color="auto" w:fill="FFFFFF"/>
              </w:rPr>
              <w:t xml:space="preserve">Повторение букв английского алфавита. </w:t>
            </w:r>
          </w:p>
          <w:p w:rsidR="00D47239" w:rsidRPr="00C51326" w:rsidRDefault="00D47239" w:rsidP="00C51326">
            <w:pPr>
              <w:pStyle w:val="c4"/>
              <w:spacing w:before="0" w:beforeAutospacing="0"/>
              <w:rPr>
                <w:shd w:val="clear" w:color="auto" w:fill="FFFFFF"/>
              </w:rPr>
            </w:pPr>
            <w:r w:rsidRPr="00C51326">
              <w:rPr>
                <w:shd w:val="clear" w:color="auto" w:fill="FFFFFF"/>
              </w:rPr>
              <w:t>Предметы окружающего мира, их характеристики и расположение по отношению к говорящему</w:t>
            </w:r>
            <w:r w:rsidRPr="00C51326">
              <w:rPr>
                <w:rFonts w:ascii="Arial" w:hAnsi="Arial" w:cs="Arial"/>
                <w:color w:val="555555"/>
                <w:shd w:val="clear" w:color="auto" w:fill="FFFFFF"/>
              </w:rPr>
              <w:t>.</w:t>
            </w:r>
          </w:p>
        </w:tc>
        <w:tc>
          <w:tcPr>
            <w:tcW w:w="3078" w:type="dxa"/>
          </w:tcPr>
          <w:p w:rsidR="00D47239" w:rsidRPr="00C51326" w:rsidRDefault="00D47239" w:rsidP="00C513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51326">
              <w:rPr>
                <w:rFonts w:ascii="Times New Roman" w:hAnsi="Times New Roman"/>
                <w:sz w:val="24"/>
                <w:szCs w:val="24"/>
                <w:lang w:val="en-US"/>
              </w:rPr>
              <w:t>www.quizlet.ru</w:t>
            </w:r>
          </w:p>
          <w:p w:rsidR="00D47239" w:rsidRPr="00C51326" w:rsidRDefault="00D47239" w:rsidP="00C513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5132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Unit 1, Step 1 </w:t>
            </w:r>
          </w:p>
        </w:tc>
      </w:tr>
      <w:tr w:rsidR="00D47239" w:rsidRPr="00632878" w:rsidTr="00C51326">
        <w:tc>
          <w:tcPr>
            <w:tcW w:w="846" w:type="dxa"/>
          </w:tcPr>
          <w:p w:rsidR="00D47239" w:rsidRPr="00C51326" w:rsidRDefault="00D47239" w:rsidP="00C513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132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421" w:type="dxa"/>
          </w:tcPr>
          <w:p w:rsidR="00D47239" w:rsidRPr="00C51326" w:rsidRDefault="00D47239" w:rsidP="00C51326">
            <w:pPr>
              <w:widowControl w:val="0"/>
              <w:autoSpaceDE w:val="0"/>
              <w:autoSpaceDN w:val="0"/>
              <w:adjustRightInd w:val="0"/>
              <w:spacing w:after="0" w:line="220" w:lineRule="exact"/>
              <w:rPr>
                <w:rFonts w:ascii="Times New Roman" w:hAnsi="Times New Roman"/>
                <w:sz w:val="24"/>
                <w:szCs w:val="24"/>
              </w:rPr>
            </w:pPr>
            <w:r w:rsidRPr="00C51326">
              <w:rPr>
                <w:rFonts w:ascii="Times New Roman" w:hAnsi="Times New Roman"/>
                <w:sz w:val="24"/>
                <w:szCs w:val="24"/>
              </w:rPr>
              <w:t>Указательные местоимения множественного числа.</w:t>
            </w:r>
          </w:p>
          <w:p w:rsidR="00D47239" w:rsidRPr="00C51326" w:rsidRDefault="00D47239" w:rsidP="00C513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1326">
              <w:rPr>
                <w:rFonts w:ascii="Times New Roman" w:hAnsi="Times New Roman"/>
                <w:sz w:val="24"/>
                <w:szCs w:val="24"/>
              </w:rPr>
              <w:t xml:space="preserve">Утвердительные предложения с глаголами в </w:t>
            </w:r>
            <w:r w:rsidRPr="00C51326"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  <w:t>present</w:t>
            </w:r>
            <w:r w:rsidRPr="00C51326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r w:rsidRPr="00C51326"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  <w:t>simple</w:t>
            </w:r>
            <w:r w:rsidRPr="00C51326">
              <w:rPr>
                <w:rFonts w:ascii="Times New Roman" w:hAnsi="Times New Roman"/>
                <w:sz w:val="24"/>
                <w:szCs w:val="24"/>
              </w:rPr>
              <w:t xml:space="preserve"> (повторение). </w:t>
            </w:r>
          </w:p>
          <w:p w:rsidR="00D47239" w:rsidRPr="00C51326" w:rsidRDefault="00D47239" w:rsidP="00C513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1326">
              <w:rPr>
                <w:rFonts w:ascii="Times New Roman" w:hAnsi="Times New Roman"/>
                <w:sz w:val="24"/>
                <w:szCs w:val="24"/>
              </w:rPr>
              <w:t>Определение местоположения предметов.</w:t>
            </w:r>
          </w:p>
        </w:tc>
        <w:tc>
          <w:tcPr>
            <w:tcW w:w="3078" w:type="dxa"/>
          </w:tcPr>
          <w:p w:rsidR="00D47239" w:rsidRPr="00C51326" w:rsidRDefault="00D47239" w:rsidP="00C513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5132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www.quizlet.ru </w:t>
            </w:r>
          </w:p>
          <w:p w:rsidR="00D47239" w:rsidRPr="00C51326" w:rsidRDefault="00D47239" w:rsidP="00C513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51326">
              <w:rPr>
                <w:rFonts w:ascii="Times New Roman" w:hAnsi="Times New Roman"/>
                <w:sz w:val="24"/>
                <w:szCs w:val="24"/>
                <w:lang w:val="en-US"/>
              </w:rPr>
              <w:t>Unit 1, Step 2</w:t>
            </w:r>
          </w:p>
        </w:tc>
      </w:tr>
      <w:tr w:rsidR="00D47239" w:rsidRPr="00632878" w:rsidTr="00C51326">
        <w:tc>
          <w:tcPr>
            <w:tcW w:w="846" w:type="dxa"/>
          </w:tcPr>
          <w:p w:rsidR="00D47239" w:rsidRPr="00C51326" w:rsidRDefault="00D47239" w:rsidP="00C513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132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421" w:type="dxa"/>
          </w:tcPr>
          <w:p w:rsidR="00D47239" w:rsidRPr="00C51326" w:rsidRDefault="00D47239" w:rsidP="00C513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1326">
              <w:rPr>
                <w:rFonts w:ascii="Times New Roman" w:hAnsi="Times New Roman"/>
                <w:sz w:val="24"/>
                <w:szCs w:val="24"/>
              </w:rPr>
              <w:t xml:space="preserve">Притяжательные местоимения единственного числа. Использование местоимения </w:t>
            </w:r>
            <w:r w:rsidRPr="00C51326"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  <w:t>its</w:t>
            </w:r>
            <w:r w:rsidRPr="00C51326">
              <w:rPr>
                <w:rFonts w:ascii="Times New Roman" w:hAnsi="Times New Roman"/>
                <w:sz w:val="24"/>
                <w:szCs w:val="24"/>
              </w:rPr>
              <w:t xml:space="preserve"> с наименованиями животных.</w:t>
            </w:r>
          </w:p>
        </w:tc>
        <w:tc>
          <w:tcPr>
            <w:tcW w:w="3078" w:type="dxa"/>
          </w:tcPr>
          <w:p w:rsidR="00D47239" w:rsidRPr="00C51326" w:rsidRDefault="00D47239" w:rsidP="00C513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51326">
              <w:rPr>
                <w:rFonts w:ascii="Times New Roman" w:hAnsi="Times New Roman"/>
                <w:sz w:val="24"/>
                <w:szCs w:val="24"/>
                <w:lang w:val="en-US"/>
              </w:rPr>
              <w:t>www.quizlet.ru</w:t>
            </w:r>
          </w:p>
          <w:p w:rsidR="00D47239" w:rsidRPr="00C51326" w:rsidRDefault="00D47239" w:rsidP="00C513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51326">
              <w:rPr>
                <w:rFonts w:ascii="Times New Roman" w:hAnsi="Times New Roman"/>
                <w:sz w:val="24"/>
                <w:szCs w:val="24"/>
                <w:lang w:val="en-US"/>
              </w:rPr>
              <w:t>Unit 1, Step 3</w:t>
            </w:r>
          </w:p>
        </w:tc>
      </w:tr>
      <w:tr w:rsidR="00D47239" w:rsidRPr="00632878" w:rsidTr="00C51326">
        <w:tc>
          <w:tcPr>
            <w:tcW w:w="846" w:type="dxa"/>
          </w:tcPr>
          <w:p w:rsidR="00D47239" w:rsidRPr="00C51326" w:rsidRDefault="00D47239" w:rsidP="00C513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132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421" w:type="dxa"/>
          </w:tcPr>
          <w:p w:rsidR="00D47239" w:rsidRPr="00C51326" w:rsidRDefault="00D47239" w:rsidP="00C513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1326">
              <w:rPr>
                <w:rFonts w:ascii="Times New Roman" w:hAnsi="Times New Roman"/>
                <w:sz w:val="24"/>
                <w:szCs w:val="24"/>
              </w:rPr>
              <w:t>Выражение идеи принадлежности.)</w:t>
            </w:r>
          </w:p>
          <w:p w:rsidR="00D47239" w:rsidRPr="00C51326" w:rsidRDefault="00D47239" w:rsidP="00C513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1326">
              <w:rPr>
                <w:rFonts w:ascii="Times New Roman" w:hAnsi="Times New Roman"/>
                <w:sz w:val="24"/>
                <w:szCs w:val="24"/>
              </w:rPr>
              <w:t xml:space="preserve">Глагол to have. Специфика орфографии слов, обозначающих языки и национальности. </w:t>
            </w:r>
          </w:p>
          <w:p w:rsidR="00D47239" w:rsidRPr="00C51326" w:rsidRDefault="00D47239" w:rsidP="00C513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1326">
              <w:rPr>
                <w:rFonts w:ascii="Times New Roman" w:hAnsi="Times New Roman"/>
                <w:sz w:val="24"/>
                <w:szCs w:val="24"/>
              </w:rPr>
              <w:t xml:space="preserve">Чтение буквосочетаний </w:t>
            </w:r>
            <w:r w:rsidRPr="00C51326">
              <w:rPr>
                <w:rFonts w:ascii="Times New Roman" w:hAnsi="Times New Roman"/>
                <w:sz w:val="24"/>
                <w:szCs w:val="24"/>
                <w:lang w:val="en-US"/>
              </w:rPr>
              <w:t>ng</w:t>
            </w:r>
            <w:r w:rsidRPr="00C51326">
              <w:rPr>
                <w:rFonts w:ascii="Times New Roman" w:hAnsi="Times New Roman"/>
                <w:sz w:val="24"/>
                <w:szCs w:val="24"/>
              </w:rPr>
              <w:t xml:space="preserve">, nk. </w:t>
            </w:r>
          </w:p>
        </w:tc>
        <w:tc>
          <w:tcPr>
            <w:tcW w:w="3078" w:type="dxa"/>
          </w:tcPr>
          <w:p w:rsidR="00D47239" w:rsidRPr="00C51326" w:rsidRDefault="00D47239" w:rsidP="00C513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51326">
              <w:rPr>
                <w:rFonts w:ascii="Times New Roman" w:hAnsi="Times New Roman"/>
                <w:sz w:val="24"/>
                <w:szCs w:val="24"/>
                <w:lang w:val="en-US"/>
              </w:rPr>
              <w:t>www.quizlet.ru</w:t>
            </w:r>
          </w:p>
          <w:p w:rsidR="00D47239" w:rsidRPr="00C51326" w:rsidRDefault="00D47239" w:rsidP="00C513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51326">
              <w:rPr>
                <w:rFonts w:ascii="Times New Roman" w:hAnsi="Times New Roman"/>
                <w:sz w:val="24"/>
                <w:szCs w:val="24"/>
                <w:lang w:val="en-US"/>
              </w:rPr>
              <w:t>Unit 1, Step 4</w:t>
            </w:r>
          </w:p>
        </w:tc>
      </w:tr>
      <w:tr w:rsidR="00D47239" w:rsidRPr="00632878" w:rsidTr="00C51326">
        <w:tc>
          <w:tcPr>
            <w:tcW w:w="846" w:type="dxa"/>
          </w:tcPr>
          <w:p w:rsidR="00D47239" w:rsidRPr="00C51326" w:rsidRDefault="00D47239" w:rsidP="00C513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132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421" w:type="dxa"/>
          </w:tcPr>
          <w:p w:rsidR="00D47239" w:rsidRPr="00C51326" w:rsidRDefault="00D47239" w:rsidP="00C51326">
            <w:pPr>
              <w:spacing w:after="0" w:line="220" w:lineRule="exact"/>
              <w:rPr>
                <w:rFonts w:ascii="Times New Roman" w:hAnsi="Times New Roman"/>
                <w:b/>
                <w:sz w:val="24"/>
                <w:szCs w:val="24"/>
              </w:rPr>
            </w:pPr>
            <w:r w:rsidRPr="00C51326">
              <w:rPr>
                <w:rFonts w:ascii="Times New Roman" w:hAnsi="Times New Roman"/>
                <w:sz w:val="24"/>
                <w:szCs w:val="24"/>
              </w:rPr>
              <w:t>Приветствие как часть речевого этикета.</w:t>
            </w:r>
          </w:p>
          <w:p w:rsidR="00D47239" w:rsidRPr="00C51326" w:rsidRDefault="00D47239" w:rsidP="00C513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1326">
              <w:rPr>
                <w:rFonts w:ascii="Times New Roman" w:hAnsi="Times New Roman"/>
                <w:sz w:val="24"/>
                <w:szCs w:val="24"/>
              </w:rPr>
              <w:t>Специфика обозначения времени в разное время суток.</w:t>
            </w:r>
          </w:p>
          <w:p w:rsidR="00D47239" w:rsidRPr="00C51326" w:rsidRDefault="00D47239" w:rsidP="00C5132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51326">
              <w:rPr>
                <w:rFonts w:ascii="Times New Roman" w:hAnsi="Times New Roman"/>
                <w:sz w:val="24"/>
                <w:szCs w:val="24"/>
              </w:rPr>
              <w:t>Действия в различное время суток</w:t>
            </w:r>
            <w:r w:rsidRPr="00C51326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3078" w:type="dxa"/>
          </w:tcPr>
          <w:p w:rsidR="00D47239" w:rsidRPr="00C51326" w:rsidRDefault="00D47239" w:rsidP="00C513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51326">
              <w:rPr>
                <w:rFonts w:ascii="Times New Roman" w:hAnsi="Times New Roman"/>
                <w:sz w:val="24"/>
                <w:szCs w:val="24"/>
                <w:lang w:val="en-US"/>
              </w:rPr>
              <w:t>www.quizlet.ru</w:t>
            </w:r>
          </w:p>
          <w:p w:rsidR="00D47239" w:rsidRPr="00C51326" w:rsidRDefault="00D47239" w:rsidP="00C513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51326">
              <w:rPr>
                <w:rFonts w:ascii="Times New Roman" w:hAnsi="Times New Roman"/>
                <w:sz w:val="24"/>
                <w:szCs w:val="24"/>
                <w:lang w:val="en-US"/>
              </w:rPr>
              <w:t>Unit 1, Step 5</w:t>
            </w:r>
          </w:p>
        </w:tc>
      </w:tr>
      <w:tr w:rsidR="00D47239" w:rsidRPr="00632878" w:rsidTr="00C51326">
        <w:tc>
          <w:tcPr>
            <w:tcW w:w="846" w:type="dxa"/>
          </w:tcPr>
          <w:p w:rsidR="00D47239" w:rsidRPr="00C51326" w:rsidRDefault="00D47239" w:rsidP="00C513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132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421" w:type="dxa"/>
          </w:tcPr>
          <w:p w:rsidR="00D47239" w:rsidRPr="00C51326" w:rsidRDefault="00D47239" w:rsidP="00C513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1326">
              <w:rPr>
                <w:rFonts w:ascii="Times New Roman" w:hAnsi="Times New Roman"/>
                <w:sz w:val="24"/>
                <w:szCs w:val="24"/>
              </w:rPr>
              <w:t xml:space="preserve">Закрепление изученного: система притяжательных местоимений в единственном числе. </w:t>
            </w:r>
          </w:p>
          <w:p w:rsidR="00D47239" w:rsidRPr="00C51326" w:rsidRDefault="00D47239" w:rsidP="00C513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1326">
              <w:rPr>
                <w:rFonts w:ascii="Times New Roman" w:hAnsi="Times New Roman"/>
                <w:sz w:val="24"/>
                <w:szCs w:val="24"/>
              </w:rPr>
              <w:t>Повседневные действия.</w:t>
            </w:r>
          </w:p>
          <w:p w:rsidR="00D47239" w:rsidRPr="00C51326" w:rsidRDefault="00D47239" w:rsidP="00C513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1326">
              <w:rPr>
                <w:rFonts w:ascii="Times New Roman" w:hAnsi="Times New Roman"/>
                <w:sz w:val="24"/>
                <w:szCs w:val="24"/>
              </w:rPr>
              <w:t>Контроль навыков чтения.</w:t>
            </w:r>
          </w:p>
        </w:tc>
        <w:tc>
          <w:tcPr>
            <w:tcW w:w="3078" w:type="dxa"/>
          </w:tcPr>
          <w:p w:rsidR="00D47239" w:rsidRPr="00C51326" w:rsidRDefault="00D47239" w:rsidP="00C513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51326">
              <w:rPr>
                <w:rFonts w:ascii="Times New Roman" w:hAnsi="Times New Roman"/>
                <w:sz w:val="24"/>
                <w:szCs w:val="24"/>
                <w:lang w:val="en-US"/>
              </w:rPr>
              <w:t>www.quizlet.ru</w:t>
            </w:r>
          </w:p>
          <w:p w:rsidR="00D47239" w:rsidRPr="00C51326" w:rsidRDefault="00D47239" w:rsidP="00C513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51326">
              <w:rPr>
                <w:rFonts w:ascii="Times New Roman" w:hAnsi="Times New Roman"/>
                <w:sz w:val="24"/>
                <w:szCs w:val="24"/>
                <w:lang w:val="en-US"/>
              </w:rPr>
              <w:t>Unit 1, Step 6</w:t>
            </w:r>
          </w:p>
        </w:tc>
      </w:tr>
      <w:tr w:rsidR="00D47239" w:rsidRPr="00C51326" w:rsidTr="00C51326">
        <w:tc>
          <w:tcPr>
            <w:tcW w:w="846" w:type="dxa"/>
          </w:tcPr>
          <w:p w:rsidR="00D47239" w:rsidRPr="00C51326" w:rsidRDefault="00D47239" w:rsidP="00C513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1326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421" w:type="dxa"/>
          </w:tcPr>
          <w:p w:rsidR="00D47239" w:rsidRPr="00C51326" w:rsidRDefault="00D47239" w:rsidP="00C5132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51326">
              <w:rPr>
                <w:rFonts w:ascii="Times New Roman" w:hAnsi="Times New Roman"/>
                <w:sz w:val="24"/>
                <w:szCs w:val="24"/>
              </w:rPr>
              <w:t>Контроль умений устной и письменной речи, лексико-грамматических навыков.</w:t>
            </w:r>
          </w:p>
        </w:tc>
        <w:tc>
          <w:tcPr>
            <w:tcW w:w="3078" w:type="dxa"/>
          </w:tcPr>
          <w:p w:rsidR="00D47239" w:rsidRPr="00C51326" w:rsidRDefault="00D47239" w:rsidP="00C513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47239" w:rsidRPr="00C51326" w:rsidTr="00C51326">
        <w:tc>
          <w:tcPr>
            <w:tcW w:w="846" w:type="dxa"/>
          </w:tcPr>
          <w:p w:rsidR="00D47239" w:rsidRPr="00C51326" w:rsidRDefault="00D47239" w:rsidP="00C513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1326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421" w:type="dxa"/>
          </w:tcPr>
          <w:p w:rsidR="00D47239" w:rsidRPr="00C51326" w:rsidRDefault="00D47239" w:rsidP="00C513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1326">
              <w:rPr>
                <w:rFonts w:ascii="Times New Roman" w:hAnsi="Times New Roman"/>
                <w:sz w:val="24"/>
                <w:szCs w:val="24"/>
              </w:rPr>
              <w:t>Работа над ошибками.</w:t>
            </w:r>
          </w:p>
        </w:tc>
        <w:tc>
          <w:tcPr>
            <w:tcW w:w="3078" w:type="dxa"/>
          </w:tcPr>
          <w:p w:rsidR="00D47239" w:rsidRPr="00C51326" w:rsidRDefault="00D47239" w:rsidP="00C513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47239" w:rsidRPr="00632878" w:rsidTr="00C51326">
        <w:tc>
          <w:tcPr>
            <w:tcW w:w="846" w:type="dxa"/>
          </w:tcPr>
          <w:p w:rsidR="00D47239" w:rsidRPr="00C51326" w:rsidRDefault="00D47239" w:rsidP="00C513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1326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421" w:type="dxa"/>
          </w:tcPr>
          <w:p w:rsidR="00D47239" w:rsidRPr="00C51326" w:rsidRDefault="00D47239" w:rsidP="00C513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1326">
              <w:rPr>
                <w:rFonts w:ascii="Times New Roman" w:hAnsi="Times New Roman"/>
                <w:sz w:val="24"/>
                <w:szCs w:val="24"/>
              </w:rPr>
              <w:t>Система притяжательных местоимений во множественном числе.</w:t>
            </w:r>
          </w:p>
          <w:p w:rsidR="00D47239" w:rsidRPr="00C51326" w:rsidRDefault="00D47239" w:rsidP="00C513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1326">
              <w:rPr>
                <w:rFonts w:ascii="Times New Roman" w:hAnsi="Times New Roman"/>
                <w:sz w:val="24"/>
                <w:szCs w:val="24"/>
              </w:rPr>
              <w:t xml:space="preserve">Сравнение личных и притяжательных местоимений. Информация о себе. </w:t>
            </w:r>
          </w:p>
          <w:p w:rsidR="00D47239" w:rsidRPr="00C51326" w:rsidRDefault="00D47239" w:rsidP="00C5132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51326">
              <w:rPr>
                <w:rFonts w:ascii="Times New Roman" w:hAnsi="Times New Roman"/>
                <w:sz w:val="24"/>
                <w:szCs w:val="24"/>
              </w:rPr>
              <w:t>Дифтонги [</w:t>
            </w:r>
            <w:r w:rsidRPr="00C51326">
              <w:rPr>
                <w:rFonts w:ascii="Times New Roman" w:hAnsi="Times New Roman"/>
                <w:sz w:val="24"/>
                <w:szCs w:val="24"/>
                <w:lang w:val="en-US"/>
              </w:rPr>
              <w:t>ε</w:t>
            </w:r>
            <w:r w:rsidRPr="00C51326">
              <w:rPr>
                <w:rFonts w:ascii="Times New Roman" w:hAnsi="Times New Roman"/>
                <w:sz w:val="24"/>
                <w:szCs w:val="24"/>
              </w:rPr>
              <w:t>ə]</w:t>
            </w:r>
            <w:r w:rsidRPr="00C51326">
              <w:rPr>
                <w:rFonts w:ascii="Times New Roman" w:hAnsi="Times New Roman"/>
                <w:b/>
                <w:sz w:val="24"/>
                <w:szCs w:val="24"/>
              </w:rPr>
              <w:t xml:space="preserve">, </w:t>
            </w:r>
            <w:r w:rsidRPr="00C51326">
              <w:rPr>
                <w:rFonts w:ascii="Times New Roman" w:hAnsi="Times New Roman"/>
                <w:sz w:val="24"/>
                <w:szCs w:val="24"/>
              </w:rPr>
              <w:t>[</w:t>
            </w:r>
            <w:r w:rsidRPr="00C51326">
              <w:rPr>
                <w:rFonts w:ascii="Times New Roman" w:hAnsi="Times New Roman"/>
                <w:sz w:val="24"/>
                <w:szCs w:val="24"/>
                <w:lang w:val="en-US"/>
              </w:rPr>
              <w:t>au</w:t>
            </w:r>
            <w:r w:rsidRPr="00C51326">
              <w:rPr>
                <w:rFonts w:ascii="Times New Roman" w:hAnsi="Times New Roman"/>
                <w:sz w:val="24"/>
                <w:szCs w:val="24"/>
              </w:rPr>
              <w:t>ə].</w:t>
            </w:r>
          </w:p>
        </w:tc>
        <w:tc>
          <w:tcPr>
            <w:tcW w:w="3078" w:type="dxa"/>
          </w:tcPr>
          <w:p w:rsidR="00D47239" w:rsidRPr="00C51326" w:rsidRDefault="00D47239" w:rsidP="00C513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51326">
              <w:rPr>
                <w:rFonts w:ascii="Times New Roman" w:hAnsi="Times New Roman"/>
                <w:sz w:val="24"/>
                <w:szCs w:val="24"/>
                <w:lang w:val="en-US"/>
              </w:rPr>
              <w:t>www.quizlet.ru</w:t>
            </w:r>
          </w:p>
          <w:p w:rsidR="00D47239" w:rsidRPr="00C51326" w:rsidRDefault="00D47239" w:rsidP="00C513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51326">
              <w:rPr>
                <w:rFonts w:ascii="Times New Roman" w:hAnsi="Times New Roman"/>
                <w:sz w:val="24"/>
                <w:szCs w:val="24"/>
                <w:lang w:val="en-US"/>
              </w:rPr>
              <w:t>Unit 2, Step 1</w:t>
            </w:r>
          </w:p>
        </w:tc>
      </w:tr>
      <w:tr w:rsidR="00D47239" w:rsidRPr="00632878" w:rsidTr="00C51326">
        <w:tc>
          <w:tcPr>
            <w:tcW w:w="846" w:type="dxa"/>
          </w:tcPr>
          <w:p w:rsidR="00D47239" w:rsidRPr="00C51326" w:rsidRDefault="00D47239" w:rsidP="00C513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1326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421" w:type="dxa"/>
          </w:tcPr>
          <w:p w:rsidR="00D47239" w:rsidRPr="00C51326" w:rsidRDefault="00D47239" w:rsidP="00C513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1326">
              <w:rPr>
                <w:rFonts w:ascii="Times New Roman" w:hAnsi="Times New Roman"/>
                <w:sz w:val="24"/>
                <w:szCs w:val="24"/>
              </w:rPr>
              <w:t>Формы глаголов в 3-м лице единственного числа настоящего времени. Повседневные действия.</w:t>
            </w:r>
          </w:p>
        </w:tc>
        <w:tc>
          <w:tcPr>
            <w:tcW w:w="3078" w:type="dxa"/>
          </w:tcPr>
          <w:p w:rsidR="00D47239" w:rsidRPr="00C51326" w:rsidRDefault="00D47239" w:rsidP="00C513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51326">
              <w:rPr>
                <w:rFonts w:ascii="Times New Roman" w:hAnsi="Times New Roman"/>
                <w:sz w:val="24"/>
                <w:szCs w:val="24"/>
                <w:lang w:val="en-US"/>
              </w:rPr>
              <w:t>www.quizlet.ru</w:t>
            </w:r>
          </w:p>
          <w:p w:rsidR="00D47239" w:rsidRPr="00C51326" w:rsidRDefault="00D47239" w:rsidP="00C513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51326">
              <w:rPr>
                <w:rFonts w:ascii="Times New Roman" w:hAnsi="Times New Roman"/>
                <w:sz w:val="24"/>
                <w:szCs w:val="24"/>
                <w:lang w:val="en-US"/>
              </w:rPr>
              <w:t>Unit 2, Step 2</w:t>
            </w:r>
          </w:p>
        </w:tc>
      </w:tr>
      <w:tr w:rsidR="00D47239" w:rsidRPr="00632878" w:rsidTr="00C51326">
        <w:tc>
          <w:tcPr>
            <w:tcW w:w="846" w:type="dxa"/>
          </w:tcPr>
          <w:p w:rsidR="00D47239" w:rsidRPr="00C51326" w:rsidRDefault="00D47239" w:rsidP="00C513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1326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421" w:type="dxa"/>
          </w:tcPr>
          <w:p w:rsidR="00D47239" w:rsidRPr="00C51326" w:rsidRDefault="00D47239" w:rsidP="00C513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1326">
              <w:rPr>
                <w:rFonts w:ascii="Times New Roman" w:hAnsi="Times New Roman"/>
                <w:sz w:val="24"/>
                <w:szCs w:val="24"/>
              </w:rPr>
              <w:t xml:space="preserve">Буквосочетание </w:t>
            </w:r>
            <w:r w:rsidRPr="00C51326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ea</w:t>
            </w:r>
            <w:r w:rsidRPr="00C51326">
              <w:rPr>
                <w:rFonts w:ascii="Times New Roman" w:hAnsi="Times New Roman"/>
                <w:sz w:val="24"/>
                <w:szCs w:val="24"/>
              </w:rPr>
              <w:t xml:space="preserve"> [</w:t>
            </w:r>
            <w:r w:rsidRPr="00C51326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C51326">
              <w:rPr>
                <w:rFonts w:ascii="Times New Roman" w:hAnsi="Times New Roman"/>
                <w:sz w:val="24"/>
                <w:szCs w:val="24"/>
              </w:rPr>
              <w:t xml:space="preserve">:]. </w:t>
            </w:r>
          </w:p>
          <w:p w:rsidR="00D47239" w:rsidRPr="00C51326" w:rsidRDefault="00D47239" w:rsidP="00C5132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51326">
              <w:rPr>
                <w:rFonts w:ascii="Times New Roman" w:hAnsi="Times New Roman"/>
                <w:sz w:val="24"/>
                <w:szCs w:val="24"/>
              </w:rPr>
              <w:t>Отличия обозначения времени в английском и русском языках.</w:t>
            </w:r>
          </w:p>
          <w:p w:rsidR="00D47239" w:rsidRPr="00C51326" w:rsidRDefault="00D47239" w:rsidP="00C513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1326">
              <w:rPr>
                <w:rFonts w:ascii="Times New Roman" w:hAnsi="Times New Roman"/>
                <w:sz w:val="24"/>
                <w:szCs w:val="24"/>
              </w:rPr>
              <w:t xml:space="preserve">Оценка повседневных действий (наречие — </w:t>
            </w:r>
            <w:r w:rsidRPr="00C51326">
              <w:rPr>
                <w:rFonts w:ascii="Times New Roman" w:hAnsi="Times New Roman"/>
                <w:iCs/>
                <w:sz w:val="24"/>
                <w:szCs w:val="24"/>
                <w:lang w:val="en-US"/>
              </w:rPr>
              <w:t>well</w:t>
            </w:r>
            <w:r w:rsidRPr="00C51326">
              <w:rPr>
                <w:rFonts w:ascii="Times New Roman" w:hAnsi="Times New Roman"/>
                <w:iCs/>
                <w:sz w:val="24"/>
                <w:szCs w:val="24"/>
              </w:rPr>
              <w:t>).</w:t>
            </w:r>
          </w:p>
        </w:tc>
        <w:tc>
          <w:tcPr>
            <w:tcW w:w="3078" w:type="dxa"/>
          </w:tcPr>
          <w:p w:rsidR="00D47239" w:rsidRPr="00C51326" w:rsidRDefault="00D47239" w:rsidP="00C513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51326">
              <w:rPr>
                <w:rFonts w:ascii="Times New Roman" w:hAnsi="Times New Roman"/>
                <w:sz w:val="24"/>
                <w:szCs w:val="24"/>
                <w:lang w:val="en-US"/>
              </w:rPr>
              <w:t>www.quizlet.ru</w:t>
            </w:r>
          </w:p>
          <w:p w:rsidR="00D47239" w:rsidRPr="00C51326" w:rsidRDefault="00D47239" w:rsidP="00C513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51326">
              <w:rPr>
                <w:rFonts w:ascii="Times New Roman" w:hAnsi="Times New Roman"/>
                <w:sz w:val="24"/>
                <w:szCs w:val="24"/>
                <w:lang w:val="en-US"/>
              </w:rPr>
              <w:t>Unit 2, Step 3</w:t>
            </w:r>
          </w:p>
        </w:tc>
      </w:tr>
      <w:tr w:rsidR="00D47239" w:rsidRPr="00632878" w:rsidTr="00C51326">
        <w:tc>
          <w:tcPr>
            <w:tcW w:w="846" w:type="dxa"/>
          </w:tcPr>
          <w:p w:rsidR="00D47239" w:rsidRPr="00C51326" w:rsidRDefault="00D47239" w:rsidP="00C513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1326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421" w:type="dxa"/>
          </w:tcPr>
          <w:p w:rsidR="00D47239" w:rsidRPr="00C51326" w:rsidRDefault="00D47239" w:rsidP="00C513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1326">
              <w:rPr>
                <w:rFonts w:ascii="Times New Roman" w:hAnsi="Times New Roman"/>
                <w:sz w:val="24"/>
                <w:szCs w:val="24"/>
              </w:rPr>
              <w:t xml:space="preserve">Спряжение модального глагола </w:t>
            </w:r>
            <w:r w:rsidRPr="00C51326"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  <w:t>can</w:t>
            </w:r>
            <w:r w:rsidRPr="00C5132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47239" w:rsidRPr="00C51326" w:rsidRDefault="00D47239" w:rsidP="00C51326">
            <w:pPr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C51326">
              <w:rPr>
                <w:rFonts w:ascii="Times New Roman" w:hAnsi="Times New Roman"/>
                <w:sz w:val="24"/>
                <w:szCs w:val="24"/>
              </w:rPr>
              <w:t xml:space="preserve">Интенсификатор наречий и прилагательных </w:t>
            </w:r>
            <w:r w:rsidRPr="00C51326"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  <w:t>very</w:t>
            </w:r>
            <w:r w:rsidRPr="00C51326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. </w:t>
            </w:r>
          </w:p>
          <w:p w:rsidR="00D47239" w:rsidRPr="00C51326" w:rsidRDefault="00D47239" w:rsidP="00C5132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51326">
              <w:rPr>
                <w:rFonts w:ascii="Times New Roman" w:hAnsi="Times New Roman"/>
                <w:sz w:val="24"/>
                <w:szCs w:val="24"/>
              </w:rPr>
              <w:t>Выражение способности (умения) делать что-то.</w:t>
            </w:r>
          </w:p>
        </w:tc>
        <w:tc>
          <w:tcPr>
            <w:tcW w:w="3078" w:type="dxa"/>
          </w:tcPr>
          <w:p w:rsidR="00D47239" w:rsidRPr="00C51326" w:rsidRDefault="00D47239" w:rsidP="00C513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51326">
              <w:rPr>
                <w:rFonts w:ascii="Times New Roman" w:hAnsi="Times New Roman"/>
                <w:sz w:val="24"/>
                <w:szCs w:val="24"/>
                <w:lang w:val="en-US"/>
              </w:rPr>
              <w:t>www.quizlet.ru</w:t>
            </w:r>
          </w:p>
          <w:p w:rsidR="00D47239" w:rsidRPr="00C51326" w:rsidRDefault="00D47239" w:rsidP="00C513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51326">
              <w:rPr>
                <w:rFonts w:ascii="Times New Roman" w:hAnsi="Times New Roman"/>
                <w:sz w:val="24"/>
                <w:szCs w:val="24"/>
                <w:lang w:val="en-US"/>
              </w:rPr>
              <w:t>Unit 2, Step 4</w:t>
            </w:r>
          </w:p>
        </w:tc>
      </w:tr>
      <w:tr w:rsidR="00D47239" w:rsidRPr="00632878" w:rsidTr="00C51326">
        <w:tc>
          <w:tcPr>
            <w:tcW w:w="846" w:type="dxa"/>
          </w:tcPr>
          <w:p w:rsidR="00D47239" w:rsidRPr="00C51326" w:rsidRDefault="00D47239" w:rsidP="00C513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1326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5421" w:type="dxa"/>
          </w:tcPr>
          <w:p w:rsidR="00D47239" w:rsidRPr="00C51326" w:rsidRDefault="00D47239" w:rsidP="00C5132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C51326">
              <w:rPr>
                <w:rFonts w:ascii="Times New Roman" w:hAnsi="Times New Roman"/>
                <w:sz w:val="24"/>
                <w:szCs w:val="24"/>
              </w:rPr>
              <w:t>Различие</w:t>
            </w:r>
            <w:r w:rsidRPr="00C5132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C51326">
              <w:rPr>
                <w:rFonts w:ascii="Times New Roman" w:hAnsi="Times New Roman"/>
                <w:sz w:val="24"/>
                <w:szCs w:val="24"/>
              </w:rPr>
              <w:t>конструкций</w:t>
            </w:r>
            <w:r w:rsidRPr="00C5132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C51326"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  <w:t>can do</w:t>
            </w:r>
            <w:r w:rsidRPr="00C5132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C51326">
              <w:rPr>
                <w:rFonts w:ascii="Times New Roman" w:hAnsi="Times New Roman"/>
                <w:sz w:val="24"/>
                <w:szCs w:val="24"/>
              </w:rPr>
              <w:t>и</w:t>
            </w:r>
            <w:r w:rsidRPr="00C5132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C51326"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  <w:t>to</w:t>
            </w:r>
            <w:r w:rsidRPr="00C5132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C51326"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  <w:t>like to do.</w:t>
            </w:r>
          </w:p>
        </w:tc>
        <w:tc>
          <w:tcPr>
            <w:tcW w:w="3078" w:type="dxa"/>
          </w:tcPr>
          <w:p w:rsidR="00D47239" w:rsidRPr="00C51326" w:rsidRDefault="00D47239" w:rsidP="00C513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51326">
              <w:rPr>
                <w:rFonts w:ascii="Times New Roman" w:hAnsi="Times New Roman"/>
                <w:sz w:val="24"/>
                <w:szCs w:val="24"/>
                <w:lang w:val="en-US"/>
              </w:rPr>
              <w:t>www.quizlet.ru</w:t>
            </w:r>
          </w:p>
          <w:p w:rsidR="00D47239" w:rsidRPr="00C51326" w:rsidRDefault="00D47239" w:rsidP="00C513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51326">
              <w:rPr>
                <w:rFonts w:ascii="Times New Roman" w:hAnsi="Times New Roman"/>
                <w:sz w:val="24"/>
                <w:szCs w:val="24"/>
                <w:lang w:val="en-US"/>
              </w:rPr>
              <w:t>Unit 2, Step 5</w:t>
            </w:r>
          </w:p>
        </w:tc>
      </w:tr>
      <w:tr w:rsidR="00D47239" w:rsidRPr="00632878" w:rsidTr="00C51326">
        <w:tc>
          <w:tcPr>
            <w:tcW w:w="846" w:type="dxa"/>
          </w:tcPr>
          <w:p w:rsidR="00D47239" w:rsidRPr="00C51326" w:rsidRDefault="00D47239" w:rsidP="00C513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1326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5421" w:type="dxa"/>
          </w:tcPr>
          <w:p w:rsidR="00D47239" w:rsidRPr="00C51326" w:rsidRDefault="00D47239" w:rsidP="00C513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1326">
              <w:rPr>
                <w:rFonts w:ascii="Times New Roman" w:hAnsi="Times New Roman"/>
                <w:sz w:val="24"/>
                <w:szCs w:val="24"/>
              </w:rPr>
              <w:t>Работа по консолидации изученного материала.</w:t>
            </w:r>
          </w:p>
          <w:p w:rsidR="00D47239" w:rsidRPr="00C51326" w:rsidRDefault="00D47239" w:rsidP="00C513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1326">
              <w:rPr>
                <w:rFonts w:ascii="Times New Roman" w:hAnsi="Times New Roman"/>
                <w:sz w:val="24"/>
                <w:szCs w:val="24"/>
              </w:rPr>
              <w:t>Развитие навыков чтения.</w:t>
            </w:r>
          </w:p>
        </w:tc>
        <w:tc>
          <w:tcPr>
            <w:tcW w:w="3078" w:type="dxa"/>
          </w:tcPr>
          <w:p w:rsidR="00D47239" w:rsidRPr="00C51326" w:rsidRDefault="00D47239" w:rsidP="00C513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51326">
              <w:rPr>
                <w:rFonts w:ascii="Times New Roman" w:hAnsi="Times New Roman"/>
                <w:sz w:val="24"/>
                <w:szCs w:val="24"/>
                <w:lang w:val="en-US"/>
              </w:rPr>
              <w:t>www.quizlet.ru</w:t>
            </w:r>
          </w:p>
          <w:p w:rsidR="00D47239" w:rsidRPr="00C51326" w:rsidRDefault="00D47239" w:rsidP="00C513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51326">
              <w:rPr>
                <w:rFonts w:ascii="Times New Roman" w:hAnsi="Times New Roman"/>
                <w:sz w:val="24"/>
                <w:szCs w:val="24"/>
                <w:lang w:val="en-US"/>
              </w:rPr>
              <w:t>Unit 2, Step 6</w:t>
            </w:r>
          </w:p>
        </w:tc>
      </w:tr>
      <w:tr w:rsidR="00D47239" w:rsidRPr="00C51326" w:rsidTr="00C51326">
        <w:tc>
          <w:tcPr>
            <w:tcW w:w="846" w:type="dxa"/>
          </w:tcPr>
          <w:p w:rsidR="00D47239" w:rsidRPr="00C51326" w:rsidRDefault="00D47239" w:rsidP="00C513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1326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5421" w:type="dxa"/>
          </w:tcPr>
          <w:p w:rsidR="00D47239" w:rsidRPr="00C51326" w:rsidRDefault="00D47239" w:rsidP="00C513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1326">
              <w:rPr>
                <w:rFonts w:ascii="Times New Roman" w:hAnsi="Times New Roman"/>
                <w:sz w:val="24"/>
                <w:szCs w:val="24"/>
              </w:rPr>
              <w:t>Контроль умений письменной речи, лексико-грамматических навыков.</w:t>
            </w:r>
          </w:p>
        </w:tc>
        <w:tc>
          <w:tcPr>
            <w:tcW w:w="3078" w:type="dxa"/>
          </w:tcPr>
          <w:p w:rsidR="00D47239" w:rsidRPr="00C51326" w:rsidRDefault="00D47239" w:rsidP="00C513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47239" w:rsidRPr="00C51326" w:rsidTr="00C51326">
        <w:tc>
          <w:tcPr>
            <w:tcW w:w="846" w:type="dxa"/>
          </w:tcPr>
          <w:p w:rsidR="00D47239" w:rsidRPr="00C51326" w:rsidRDefault="00D47239" w:rsidP="00C513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1326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5421" w:type="dxa"/>
          </w:tcPr>
          <w:p w:rsidR="00D47239" w:rsidRPr="00C51326" w:rsidRDefault="00D47239" w:rsidP="00C5132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51326">
              <w:rPr>
                <w:rFonts w:ascii="Times New Roman" w:hAnsi="Times New Roman"/>
                <w:sz w:val="24"/>
                <w:szCs w:val="24"/>
              </w:rPr>
              <w:t>Контроль чтения и аудирования.</w:t>
            </w:r>
          </w:p>
        </w:tc>
        <w:tc>
          <w:tcPr>
            <w:tcW w:w="3078" w:type="dxa"/>
          </w:tcPr>
          <w:p w:rsidR="00D47239" w:rsidRPr="00C51326" w:rsidRDefault="00D47239" w:rsidP="00C513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47239" w:rsidRDefault="00D4723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D47239" w:rsidRDefault="00D47239" w:rsidP="00D36AA9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Календарно-тематическое планирование 3 класс</w:t>
      </w:r>
    </w:p>
    <w:p w:rsidR="00D47239" w:rsidRDefault="00D47239" w:rsidP="00D36AA9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 четверть (15 часов)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846"/>
        <w:gridCol w:w="5421"/>
        <w:gridCol w:w="3078"/>
      </w:tblGrid>
      <w:tr w:rsidR="00D47239" w:rsidRPr="00C51326" w:rsidTr="00C51326">
        <w:tc>
          <w:tcPr>
            <w:tcW w:w="846" w:type="dxa"/>
          </w:tcPr>
          <w:p w:rsidR="00D47239" w:rsidRPr="00C51326" w:rsidRDefault="00D47239" w:rsidP="00C513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1326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5421" w:type="dxa"/>
          </w:tcPr>
          <w:p w:rsidR="00D47239" w:rsidRPr="00C51326" w:rsidRDefault="00D47239" w:rsidP="00C513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1326">
              <w:rPr>
                <w:rFonts w:ascii="Times New Roman" w:hAnsi="Times New Roman"/>
                <w:sz w:val="24"/>
                <w:szCs w:val="24"/>
              </w:rPr>
              <w:t>Тема для изучения</w:t>
            </w:r>
          </w:p>
        </w:tc>
        <w:tc>
          <w:tcPr>
            <w:tcW w:w="3078" w:type="dxa"/>
          </w:tcPr>
          <w:p w:rsidR="00D47239" w:rsidRPr="00C51326" w:rsidRDefault="00D47239" w:rsidP="00C513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1326">
              <w:rPr>
                <w:rFonts w:ascii="Times New Roman" w:hAnsi="Times New Roman"/>
                <w:sz w:val="24"/>
                <w:szCs w:val="24"/>
              </w:rPr>
              <w:t>Д/з</w:t>
            </w:r>
          </w:p>
        </w:tc>
      </w:tr>
      <w:tr w:rsidR="00D47239" w:rsidRPr="00632878" w:rsidTr="00C51326">
        <w:tc>
          <w:tcPr>
            <w:tcW w:w="846" w:type="dxa"/>
          </w:tcPr>
          <w:p w:rsidR="00D47239" w:rsidRPr="00C51326" w:rsidRDefault="00D47239" w:rsidP="00C513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132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421" w:type="dxa"/>
          </w:tcPr>
          <w:p w:rsidR="00D47239" w:rsidRPr="00C51326" w:rsidRDefault="00D47239" w:rsidP="00C5132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51326">
              <w:rPr>
                <w:rFonts w:ascii="Times New Roman" w:hAnsi="Times New Roman"/>
                <w:sz w:val="24"/>
                <w:szCs w:val="24"/>
              </w:rPr>
              <w:t>Чтение буквосочетания</w:t>
            </w:r>
            <w:r w:rsidRPr="00C51326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r w:rsidRPr="00C51326"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  <w:t>ow</w:t>
            </w:r>
            <w:r w:rsidRPr="00C51326">
              <w:rPr>
                <w:rFonts w:ascii="Times New Roman" w:hAnsi="Times New Roman"/>
                <w:sz w:val="24"/>
                <w:szCs w:val="24"/>
              </w:rPr>
              <w:t xml:space="preserve"> (на конце слова без ударения и в односложных словах под ударением), введение новой лексики.</w:t>
            </w:r>
          </w:p>
        </w:tc>
        <w:tc>
          <w:tcPr>
            <w:tcW w:w="3078" w:type="dxa"/>
          </w:tcPr>
          <w:p w:rsidR="00D47239" w:rsidRPr="00C51326" w:rsidRDefault="00D47239" w:rsidP="00C513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51326">
              <w:rPr>
                <w:rFonts w:ascii="Times New Roman" w:hAnsi="Times New Roman"/>
                <w:sz w:val="24"/>
                <w:szCs w:val="24"/>
                <w:lang w:val="en-US"/>
              </w:rPr>
              <w:t>www.quizlet.ru</w:t>
            </w:r>
          </w:p>
          <w:p w:rsidR="00D47239" w:rsidRPr="00C51326" w:rsidRDefault="00D47239" w:rsidP="00C513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5132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Unit 3, Step 1 </w:t>
            </w:r>
          </w:p>
        </w:tc>
      </w:tr>
      <w:tr w:rsidR="00D47239" w:rsidRPr="00632878" w:rsidTr="00C51326">
        <w:tc>
          <w:tcPr>
            <w:tcW w:w="846" w:type="dxa"/>
          </w:tcPr>
          <w:p w:rsidR="00D47239" w:rsidRPr="00C51326" w:rsidRDefault="00D47239" w:rsidP="00C513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132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421" w:type="dxa"/>
          </w:tcPr>
          <w:p w:rsidR="00D47239" w:rsidRPr="00C51326" w:rsidRDefault="00D47239" w:rsidP="00C513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1326">
              <w:rPr>
                <w:rFonts w:ascii="Times New Roman" w:hAnsi="Times New Roman"/>
                <w:sz w:val="24"/>
                <w:szCs w:val="24"/>
              </w:rPr>
              <w:t>Введение новой лексики (уточняющие оттенки цвета).</w:t>
            </w:r>
          </w:p>
        </w:tc>
        <w:tc>
          <w:tcPr>
            <w:tcW w:w="3078" w:type="dxa"/>
          </w:tcPr>
          <w:p w:rsidR="00D47239" w:rsidRPr="00C51326" w:rsidRDefault="00D47239" w:rsidP="00C513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5132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www.quizlet.ru </w:t>
            </w:r>
          </w:p>
          <w:p w:rsidR="00D47239" w:rsidRPr="00C51326" w:rsidRDefault="00D47239" w:rsidP="00C513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51326">
              <w:rPr>
                <w:rFonts w:ascii="Times New Roman" w:hAnsi="Times New Roman"/>
                <w:sz w:val="24"/>
                <w:szCs w:val="24"/>
                <w:lang w:val="en-US"/>
              </w:rPr>
              <w:t>Unit 3, Step 2</w:t>
            </w:r>
          </w:p>
        </w:tc>
      </w:tr>
      <w:tr w:rsidR="00D47239" w:rsidRPr="00632878" w:rsidTr="00C51326">
        <w:tc>
          <w:tcPr>
            <w:tcW w:w="846" w:type="dxa"/>
          </w:tcPr>
          <w:p w:rsidR="00D47239" w:rsidRPr="00C51326" w:rsidRDefault="00D47239" w:rsidP="00C513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132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421" w:type="dxa"/>
          </w:tcPr>
          <w:p w:rsidR="00D47239" w:rsidRPr="00C51326" w:rsidRDefault="00D47239" w:rsidP="00C513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1326">
              <w:rPr>
                <w:rFonts w:ascii="Times New Roman" w:hAnsi="Times New Roman"/>
                <w:sz w:val="24"/>
                <w:szCs w:val="24"/>
              </w:rPr>
              <w:t>Обсуждение цветовых характеристик объектов.</w:t>
            </w:r>
          </w:p>
        </w:tc>
        <w:tc>
          <w:tcPr>
            <w:tcW w:w="3078" w:type="dxa"/>
          </w:tcPr>
          <w:p w:rsidR="00D47239" w:rsidRPr="00C51326" w:rsidRDefault="00D47239" w:rsidP="00C513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51326">
              <w:rPr>
                <w:rFonts w:ascii="Times New Roman" w:hAnsi="Times New Roman"/>
                <w:sz w:val="24"/>
                <w:szCs w:val="24"/>
                <w:lang w:val="en-US"/>
              </w:rPr>
              <w:t>www.quizlet.ru</w:t>
            </w:r>
          </w:p>
          <w:p w:rsidR="00D47239" w:rsidRPr="00C51326" w:rsidRDefault="00D47239" w:rsidP="00C513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51326">
              <w:rPr>
                <w:rFonts w:ascii="Times New Roman" w:hAnsi="Times New Roman"/>
                <w:sz w:val="24"/>
                <w:szCs w:val="24"/>
                <w:lang w:val="en-US"/>
              </w:rPr>
              <w:t>Unit 3, Step 3</w:t>
            </w:r>
          </w:p>
        </w:tc>
      </w:tr>
      <w:tr w:rsidR="00D47239" w:rsidRPr="00632878" w:rsidTr="00C51326">
        <w:tc>
          <w:tcPr>
            <w:tcW w:w="846" w:type="dxa"/>
          </w:tcPr>
          <w:p w:rsidR="00D47239" w:rsidRPr="00C51326" w:rsidRDefault="00D47239" w:rsidP="00C513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132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421" w:type="dxa"/>
          </w:tcPr>
          <w:p w:rsidR="00D47239" w:rsidRPr="00C51326" w:rsidRDefault="00D47239" w:rsidP="00C513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1326">
              <w:rPr>
                <w:rFonts w:ascii="Times New Roman" w:hAnsi="Times New Roman"/>
                <w:sz w:val="24"/>
                <w:szCs w:val="24"/>
              </w:rPr>
              <w:t>Выражение возможности /</w:t>
            </w:r>
          </w:p>
          <w:p w:rsidR="00D47239" w:rsidRPr="00C51326" w:rsidRDefault="00D47239" w:rsidP="00C513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1326">
              <w:rPr>
                <w:rFonts w:ascii="Times New Roman" w:hAnsi="Times New Roman"/>
                <w:sz w:val="24"/>
                <w:szCs w:val="24"/>
              </w:rPr>
              <w:t>невозможности совершения действия.</w:t>
            </w:r>
          </w:p>
          <w:p w:rsidR="00D47239" w:rsidRPr="00C51326" w:rsidRDefault="00D47239" w:rsidP="00C513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1326">
              <w:rPr>
                <w:rFonts w:ascii="Times New Roman" w:hAnsi="Times New Roman"/>
                <w:sz w:val="24"/>
                <w:szCs w:val="24"/>
              </w:rPr>
              <w:t xml:space="preserve">Буквосочетание </w:t>
            </w:r>
            <w:r w:rsidRPr="00C51326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gh</w:t>
            </w:r>
            <w:r w:rsidRPr="00C51326">
              <w:rPr>
                <w:rFonts w:ascii="Times New Roman" w:hAnsi="Times New Roman"/>
                <w:i/>
                <w:sz w:val="24"/>
                <w:szCs w:val="24"/>
              </w:rPr>
              <w:t>.</w:t>
            </w:r>
            <w:r w:rsidRPr="00C5132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47239" w:rsidRPr="00C51326" w:rsidRDefault="00D47239" w:rsidP="00C513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1326">
              <w:rPr>
                <w:rFonts w:ascii="Times New Roman" w:hAnsi="Times New Roman"/>
                <w:sz w:val="24"/>
                <w:szCs w:val="24"/>
              </w:rPr>
              <w:t>Введение новой лексики</w:t>
            </w:r>
          </w:p>
          <w:p w:rsidR="00D47239" w:rsidRPr="00C51326" w:rsidRDefault="00D47239" w:rsidP="00C513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1326">
              <w:rPr>
                <w:rFonts w:ascii="Times New Roman" w:hAnsi="Times New Roman"/>
                <w:sz w:val="24"/>
                <w:szCs w:val="24"/>
              </w:rPr>
              <w:t>(уточняющие оттенки цвета).</w:t>
            </w:r>
          </w:p>
        </w:tc>
        <w:tc>
          <w:tcPr>
            <w:tcW w:w="3078" w:type="dxa"/>
          </w:tcPr>
          <w:p w:rsidR="00D47239" w:rsidRPr="00C51326" w:rsidRDefault="00D47239" w:rsidP="00C513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51326">
              <w:rPr>
                <w:rFonts w:ascii="Times New Roman" w:hAnsi="Times New Roman"/>
                <w:sz w:val="24"/>
                <w:szCs w:val="24"/>
                <w:lang w:val="en-US"/>
              </w:rPr>
              <w:t>www.quizlet.ru</w:t>
            </w:r>
          </w:p>
          <w:p w:rsidR="00D47239" w:rsidRPr="00C51326" w:rsidRDefault="00D47239" w:rsidP="00C513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51326">
              <w:rPr>
                <w:rFonts w:ascii="Times New Roman" w:hAnsi="Times New Roman"/>
                <w:sz w:val="24"/>
                <w:szCs w:val="24"/>
                <w:lang w:val="en-US"/>
              </w:rPr>
              <w:t>Unit 3, Step 4</w:t>
            </w:r>
          </w:p>
        </w:tc>
      </w:tr>
      <w:tr w:rsidR="00D47239" w:rsidRPr="00632878" w:rsidTr="00C51326">
        <w:tc>
          <w:tcPr>
            <w:tcW w:w="846" w:type="dxa"/>
          </w:tcPr>
          <w:p w:rsidR="00D47239" w:rsidRPr="00C51326" w:rsidRDefault="00D47239" w:rsidP="00C513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132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421" w:type="dxa"/>
          </w:tcPr>
          <w:p w:rsidR="00D47239" w:rsidRPr="00C51326" w:rsidRDefault="00D47239" w:rsidP="00C513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1326">
              <w:rPr>
                <w:rFonts w:ascii="Times New Roman" w:hAnsi="Times New Roman"/>
                <w:sz w:val="24"/>
                <w:szCs w:val="24"/>
              </w:rPr>
              <w:t xml:space="preserve">Введение новой лексики. Обсуждение физических характеристик объектов </w:t>
            </w:r>
            <w:r w:rsidRPr="00C51326">
              <w:rPr>
                <w:rFonts w:ascii="Times New Roman" w:hAnsi="Times New Roman"/>
                <w:iCs/>
                <w:sz w:val="24"/>
                <w:szCs w:val="24"/>
              </w:rPr>
              <w:t>(</w:t>
            </w:r>
            <w:r w:rsidRPr="00C51326">
              <w:rPr>
                <w:rFonts w:ascii="Times New Roman" w:hAnsi="Times New Roman"/>
                <w:sz w:val="24"/>
                <w:szCs w:val="24"/>
              </w:rPr>
              <w:t>Российский флаг</w:t>
            </w:r>
            <w:r w:rsidRPr="00C51326">
              <w:rPr>
                <w:rFonts w:ascii="Times New Roman" w:hAnsi="Times New Roman"/>
                <w:sz w:val="24"/>
                <w:szCs w:val="24"/>
                <w:lang w:val="is-IS"/>
              </w:rPr>
              <w:t xml:space="preserve">, </w:t>
            </w:r>
            <w:r w:rsidRPr="00C51326">
              <w:rPr>
                <w:rFonts w:ascii="Times New Roman" w:hAnsi="Times New Roman"/>
                <w:sz w:val="24"/>
                <w:szCs w:val="24"/>
              </w:rPr>
              <w:t xml:space="preserve">политкорректность при использовании прилагательного </w:t>
            </w:r>
            <w:r w:rsidRPr="00C51326"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  <w:t>fat</w:t>
            </w:r>
            <w:r w:rsidRPr="00C51326">
              <w:rPr>
                <w:rFonts w:ascii="Times New Roman" w:hAnsi="Times New Roman"/>
                <w:i/>
                <w:iCs/>
                <w:sz w:val="24"/>
                <w:szCs w:val="24"/>
              </w:rPr>
              <w:t>).</w:t>
            </w:r>
          </w:p>
        </w:tc>
        <w:tc>
          <w:tcPr>
            <w:tcW w:w="3078" w:type="dxa"/>
          </w:tcPr>
          <w:p w:rsidR="00D47239" w:rsidRPr="00C51326" w:rsidRDefault="00D47239" w:rsidP="00C513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51326">
              <w:rPr>
                <w:rFonts w:ascii="Times New Roman" w:hAnsi="Times New Roman"/>
                <w:sz w:val="24"/>
                <w:szCs w:val="24"/>
                <w:lang w:val="en-US"/>
              </w:rPr>
              <w:t>www.quizlet.ru</w:t>
            </w:r>
          </w:p>
          <w:p w:rsidR="00D47239" w:rsidRPr="00C51326" w:rsidRDefault="00D47239" w:rsidP="00C513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51326">
              <w:rPr>
                <w:rFonts w:ascii="Times New Roman" w:hAnsi="Times New Roman"/>
                <w:sz w:val="24"/>
                <w:szCs w:val="24"/>
                <w:lang w:val="en-US"/>
              </w:rPr>
              <w:t>Unit 3, Step 5</w:t>
            </w:r>
          </w:p>
        </w:tc>
      </w:tr>
      <w:tr w:rsidR="00D47239" w:rsidRPr="00632878" w:rsidTr="00C51326">
        <w:tc>
          <w:tcPr>
            <w:tcW w:w="846" w:type="dxa"/>
          </w:tcPr>
          <w:p w:rsidR="00D47239" w:rsidRPr="00C51326" w:rsidRDefault="00D47239" w:rsidP="00C513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132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421" w:type="dxa"/>
          </w:tcPr>
          <w:p w:rsidR="00D47239" w:rsidRPr="00C51326" w:rsidRDefault="00D47239" w:rsidP="00C513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1326">
              <w:rPr>
                <w:rFonts w:ascii="Times New Roman" w:hAnsi="Times New Roman"/>
                <w:sz w:val="24"/>
                <w:szCs w:val="24"/>
              </w:rPr>
              <w:t xml:space="preserve">Работа по консолидации изученного материала. </w:t>
            </w:r>
          </w:p>
          <w:p w:rsidR="00D47239" w:rsidRPr="00C51326" w:rsidRDefault="00D47239" w:rsidP="00C513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1326">
              <w:rPr>
                <w:rFonts w:ascii="Times New Roman" w:hAnsi="Times New Roman"/>
                <w:sz w:val="24"/>
                <w:szCs w:val="24"/>
              </w:rPr>
              <w:t>Развитие навыков чтения.</w:t>
            </w:r>
          </w:p>
        </w:tc>
        <w:tc>
          <w:tcPr>
            <w:tcW w:w="3078" w:type="dxa"/>
          </w:tcPr>
          <w:p w:rsidR="00D47239" w:rsidRPr="00C51326" w:rsidRDefault="00D47239" w:rsidP="00C513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51326">
              <w:rPr>
                <w:rFonts w:ascii="Times New Roman" w:hAnsi="Times New Roman"/>
                <w:sz w:val="24"/>
                <w:szCs w:val="24"/>
                <w:lang w:val="en-US"/>
              </w:rPr>
              <w:t>www.quizlet.ru</w:t>
            </w:r>
          </w:p>
          <w:p w:rsidR="00D47239" w:rsidRPr="00C51326" w:rsidRDefault="00D47239" w:rsidP="00C513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51326">
              <w:rPr>
                <w:rFonts w:ascii="Times New Roman" w:hAnsi="Times New Roman"/>
                <w:sz w:val="24"/>
                <w:szCs w:val="24"/>
                <w:lang w:val="en-US"/>
              </w:rPr>
              <w:t>Unit 3, Step 6</w:t>
            </w:r>
          </w:p>
        </w:tc>
      </w:tr>
      <w:tr w:rsidR="00D47239" w:rsidRPr="00C51326" w:rsidTr="00C51326">
        <w:tc>
          <w:tcPr>
            <w:tcW w:w="846" w:type="dxa"/>
          </w:tcPr>
          <w:p w:rsidR="00D47239" w:rsidRPr="00C51326" w:rsidRDefault="00D47239" w:rsidP="00C513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1326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421" w:type="dxa"/>
          </w:tcPr>
          <w:p w:rsidR="00D47239" w:rsidRPr="00C51326" w:rsidRDefault="00D47239" w:rsidP="00C513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1326">
              <w:rPr>
                <w:rFonts w:ascii="Times New Roman" w:hAnsi="Times New Roman"/>
                <w:sz w:val="24"/>
                <w:szCs w:val="24"/>
              </w:rPr>
              <w:t>Развитие умений устной и письменной речи.</w:t>
            </w:r>
          </w:p>
        </w:tc>
        <w:tc>
          <w:tcPr>
            <w:tcW w:w="3078" w:type="dxa"/>
          </w:tcPr>
          <w:p w:rsidR="00D47239" w:rsidRPr="00C51326" w:rsidRDefault="00D47239" w:rsidP="00C513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47239" w:rsidRPr="00C51326" w:rsidTr="00C51326">
        <w:tc>
          <w:tcPr>
            <w:tcW w:w="846" w:type="dxa"/>
          </w:tcPr>
          <w:p w:rsidR="00D47239" w:rsidRPr="00C51326" w:rsidRDefault="00D47239" w:rsidP="00C513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1326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421" w:type="dxa"/>
          </w:tcPr>
          <w:p w:rsidR="00D47239" w:rsidRPr="00C51326" w:rsidRDefault="00D47239" w:rsidP="00C513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1326">
              <w:rPr>
                <w:rFonts w:ascii="Times New Roman" w:hAnsi="Times New Roman"/>
                <w:sz w:val="24"/>
                <w:szCs w:val="24"/>
              </w:rPr>
              <w:t>Контроль аудирования, лексико-грамматических навыков.</w:t>
            </w:r>
          </w:p>
        </w:tc>
        <w:tc>
          <w:tcPr>
            <w:tcW w:w="3078" w:type="dxa"/>
          </w:tcPr>
          <w:p w:rsidR="00D47239" w:rsidRPr="00C51326" w:rsidRDefault="00D47239" w:rsidP="00C513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47239" w:rsidRPr="00632878" w:rsidTr="00C51326">
        <w:tc>
          <w:tcPr>
            <w:tcW w:w="846" w:type="dxa"/>
          </w:tcPr>
          <w:p w:rsidR="00D47239" w:rsidRPr="00C51326" w:rsidRDefault="00D47239" w:rsidP="00C513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1326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421" w:type="dxa"/>
          </w:tcPr>
          <w:p w:rsidR="00D47239" w:rsidRPr="00C51326" w:rsidRDefault="00D47239" w:rsidP="00C513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1326">
              <w:rPr>
                <w:rFonts w:ascii="Times New Roman" w:hAnsi="Times New Roman"/>
                <w:sz w:val="24"/>
                <w:szCs w:val="24"/>
              </w:rPr>
              <w:t>Введение новой лексики.</w:t>
            </w:r>
          </w:p>
          <w:p w:rsidR="00D47239" w:rsidRPr="00C51326" w:rsidRDefault="00D47239" w:rsidP="00C513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1326">
              <w:rPr>
                <w:rFonts w:ascii="Times New Roman" w:hAnsi="Times New Roman"/>
                <w:sz w:val="24"/>
                <w:szCs w:val="24"/>
              </w:rPr>
              <w:t xml:space="preserve">Буквосочетание </w:t>
            </w:r>
            <w:r w:rsidRPr="00C51326"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  <w:t>a</w:t>
            </w:r>
            <w:r w:rsidRPr="00C51326">
              <w:rPr>
                <w:rFonts w:ascii="Times New Roman" w:hAnsi="Times New Roman"/>
                <w:i/>
                <w:iCs/>
                <w:sz w:val="24"/>
                <w:szCs w:val="24"/>
              </w:rPr>
              <w:t>+</w:t>
            </w:r>
            <w:r w:rsidRPr="00C51326"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  <w:t>ll</w:t>
            </w:r>
            <w:r w:rsidRPr="00C51326">
              <w:rPr>
                <w:rFonts w:ascii="Times New Roman" w:hAnsi="Times New Roman"/>
                <w:i/>
                <w:iCs/>
                <w:sz w:val="24"/>
                <w:szCs w:val="24"/>
              </w:rPr>
              <w:t>.</w:t>
            </w:r>
          </w:p>
          <w:p w:rsidR="00D47239" w:rsidRPr="00C51326" w:rsidRDefault="00D47239" w:rsidP="00C51326">
            <w:pPr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C51326">
              <w:rPr>
                <w:rFonts w:ascii="Times New Roman" w:hAnsi="Times New Roman"/>
                <w:sz w:val="24"/>
                <w:szCs w:val="24"/>
              </w:rPr>
              <w:t xml:space="preserve">Прилагательные </w:t>
            </w:r>
            <w:r w:rsidRPr="00C51326"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  <w:t>tall</w:t>
            </w:r>
            <w:r w:rsidRPr="00C51326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r w:rsidRPr="00C51326"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 w:rsidRPr="00C51326"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  <w:t>high</w:t>
            </w:r>
            <w:r w:rsidRPr="00C51326">
              <w:rPr>
                <w:rFonts w:ascii="Times New Roman" w:hAnsi="Times New Roman"/>
                <w:i/>
                <w:iCs/>
                <w:sz w:val="24"/>
                <w:szCs w:val="24"/>
              </w:rPr>
              <w:t>.</w:t>
            </w:r>
          </w:p>
          <w:p w:rsidR="00D47239" w:rsidRPr="00C51326" w:rsidRDefault="00D47239" w:rsidP="00C513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8" w:type="dxa"/>
          </w:tcPr>
          <w:p w:rsidR="00D47239" w:rsidRPr="00C51326" w:rsidRDefault="00D47239" w:rsidP="00C513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51326">
              <w:rPr>
                <w:rFonts w:ascii="Times New Roman" w:hAnsi="Times New Roman"/>
                <w:sz w:val="24"/>
                <w:szCs w:val="24"/>
                <w:lang w:val="en-US"/>
              </w:rPr>
              <w:t>www.quizlet.ru</w:t>
            </w:r>
          </w:p>
          <w:p w:rsidR="00D47239" w:rsidRPr="00C51326" w:rsidRDefault="00D47239" w:rsidP="00C513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51326">
              <w:rPr>
                <w:rFonts w:ascii="Times New Roman" w:hAnsi="Times New Roman"/>
                <w:sz w:val="24"/>
                <w:szCs w:val="24"/>
                <w:lang w:val="en-US"/>
              </w:rPr>
              <w:t>Unit 4, Step 1</w:t>
            </w:r>
          </w:p>
        </w:tc>
      </w:tr>
      <w:tr w:rsidR="00D47239" w:rsidRPr="00632878" w:rsidTr="00C51326">
        <w:tc>
          <w:tcPr>
            <w:tcW w:w="846" w:type="dxa"/>
          </w:tcPr>
          <w:p w:rsidR="00D47239" w:rsidRPr="00C51326" w:rsidRDefault="00D47239" w:rsidP="00C513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1326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421" w:type="dxa"/>
          </w:tcPr>
          <w:p w:rsidR="00D47239" w:rsidRPr="00C51326" w:rsidRDefault="00D47239" w:rsidP="00C513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1326">
              <w:rPr>
                <w:rFonts w:ascii="Times New Roman" w:hAnsi="Times New Roman"/>
                <w:sz w:val="24"/>
                <w:szCs w:val="24"/>
              </w:rPr>
              <w:t xml:space="preserve">Введение новой лексики. Политкорректность в критических высказываниях. </w:t>
            </w:r>
          </w:p>
        </w:tc>
        <w:tc>
          <w:tcPr>
            <w:tcW w:w="3078" w:type="dxa"/>
          </w:tcPr>
          <w:p w:rsidR="00D47239" w:rsidRPr="00C51326" w:rsidRDefault="00D47239" w:rsidP="00C513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51326">
              <w:rPr>
                <w:rFonts w:ascii="Times New Roman" w:hAnsi="Times New Roman"/>
                <w:sz w:val="24"/>
                <w:szCs w:val="24"/>
                <w:lang w:val="en-US"/>
              </w:rPr>
              <w:t>www.quizlet.ru</w:t>
            </w:r>
          </w:p>
          <w:p w:rsidR="00D47239" w:rsidRPr="00C51326" w:rsidRDefault="00D47239" w:rsidP="00C513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51326">
              <w:rPr>
                <w:rFonts w:ascii="Times New Roman" w:hAnsi="Times New Roman"/>
                <w:sz w:val="24"/>
                <w:szCs w:val="24"/>
                <w:lang w:val="en-US"/>
              </w:rPr>
              <w:t>Unit 4, Step 2</w:t>
            </w:r>
          </w:p>
        </w:tc>
      </w:tr>
      <w:tr w:rsidR="00D47239" w:rsidRPr="00632878" w:rsidTr="00C51326">
        <w:tc>
          <w:tcPr>
            <w:tcW w:w="846" w:type="dxa"/>
          </w:tcPr>
          <w:p w:rsidR="00D47239" w:rsidRPr="00C51326" w:rsidRDefault="00D47239" w:rsidP="00C513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1326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421" w:type="dxa"/>
          </w:tcPr>
          <w:p w:rsidR="00D47239" w:rsidRPr="00C51326" w:rsidRDefault="00D47239" w:rsidP="00C513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1326">
              <w:rPr>
                <w:rFonts w:ascii="Times New Roman" w:hAnsi="Times New Roman"/>
                <w:sz w:val="24"/>
                <w:szCs w:val="24"/>
              </w:rPr>
              <w:t xml:space="preserve">Количественные числительные от 13 до 20, предлог </w:t>
            </w:r>
            <w:r w:rsidRPr="00C51326">
              <w:rPr>
                <w:rFonts w:ascii="Times New Roman" w:hAnsi="Times New Roman"/>
                <w:sz w:val="24"/>
                <w:szCs w:val="24"/>
                <w:lang w:val="en-US"/>
              </w:rPr>
              <w:t>with</w:t>
            </w:r>
            <w:r w:rsidRPr="00C51326">
              <w:rPr>
                <w:rFonts w:ascii="Times New Roman" w:hAnsi="Times New Roman"/>
                <w:sz w:val="24"/>
                <w:szCs w:val="24"/>
              </w:rPr>
              <w:t>. Выражение количественных характеристик.</w:t>
            </w:r>
          </w:p>
        </w:tc>
        <w:tc>
          <w:tcPr>
            <w:tcW w:w="3078" w:type="dxa"/>
          </w:tcPr>
          <w:p w:rsidR="00D47239" w:rsidRPr="00C51326" w:rsidRDefault="00D47239" w:rsidP="00C513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51326">
              <w:rPr>
                <w:rFonts w:ascii="Times New Roman" w:hAnsi="Times New Roman"/>
                <w:sz w:val="24"/>
                <w:szCs w:val="24"/>
                <w:lang w:val="en-US"/>
              </w:rPr>
              <w:t>www.quizlet.ru</w:t>
            </w:r>
          </w:p>
          <w:p w:rsidR="00D47239" w:rsidRPr="00C51326" w:rsidRDefault="00D47239" w:rsidP="00C513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51326">
              <w:rPr>
                <w:rFonts w:ascii="Times New Roman" w:hAnsi="Times New Roman"/>
                <w:sz w:val="24"/>
                <w:szCs w:val="24"/>
                <w:lang w:val="en-US"/>
              </w:rPr>
              <w:t>Unit 4, Step 3</w:t>
            </w:r>
          </w:p>
        </w:tc>
      </w:tr>
      <w:tr w:rsidR="00D47239" w:rsidRPr="00632878" w:rsidTr="00C51326">
        <w:tc>
          <w:tcPr>
            <w:tcW w:w="846" w:type="dxa"/>
          </w:tcPr>
          <w:p w:rsidR="00D47239" w:rsidRPr="00C51326" w:rsidRDefault="00D47239" w:rsidP="00C513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1326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421" w:type="dxa"/>
          </w:tcPr>
          <w:p w:rsidR="00D47239" w:rsidRPr="00C51326" w:rsidRDefault="00D47239" w:rsidP="00C513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1326">
              <w:rPr>
                <w:rFonts w:ascii="Times New Roman" w:hAnsi="Times New Roman"/>
                <w:sz w:val="24"/>
                <w:szCs w:val="24"/>
              </w:rPr>
              <w:t>Выражение количественных характеристик.</w:t>
            </w:r>
          </w:p>
          <w:p w:rsidR="00D47239" w:rsidRPr="00C51326" w:rsidRDefault="00D47239" w:rsidP="00C513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is-IS"/>
              </w:rPr>
            </w:pPr>
            <w:r w:rsidRPr="00C51326">
              <w:rPr>
                <w:rFonts w:ascii="Times New Roman" w:hAnsi="Times New Roman"/>
                <w:sz w:val="24"/>
                <w:szCs w:val="24"/>
              </w:rPr>
              <w:t xml:space="preserve">Глагол </w:t>
            </w:r>
            <w:r w:rsidRPr="00C51326"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  <w:t>can</w:t>
            </w:r>
            <w:r w:rsidRPr="00C51326">
              <w:rPr>
                <w:rFonts w:ascii="Times New Roman" w:hAnsi="Times New Roman"/>
                <w:sz w:val="24"/>
                <w:szCs w:val="24"/>
              </w:rPr>
              <w:t xml:space="preserve"> в вопросительных предложениях. </w:t>
            </w:r>
          </w:p>
          <w:p w:rsidR="00D47239" w:rsidRPr="00C51326" w:rsidRDefault="00D47239" w:rsidP="00C513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1326">
              <w:rPr>
                <w:rFonts w:ascii="Times New Roman" w:hAnsi="Times New Roman"/>
                <w:sz w:val="24"/>
                <w:szCs w:val="24"/>
              </w:rPr>
              <w:t xml:space="preserve">Краткие ответы на общие вопросы типа </w:t>
            </w:r>
            <w:r w:rsidRPr="00C51326"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  <w:t>can</w:t>
            </w:r>
            <w:r w:rsidRPr="00C51326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r w:rsidRPr="00C51326"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  <w:t>you</w:t>
            </w:r>
            <w:r w:rsidRPr="00C51326">
              <w:rPr>
                <w:rFonts w:ascii="Times New Roman" w:hAnsi="Times New Roman"/>
                <w:sz w:val="24"/>
                <w:szCs w:val="24"/>
              </w:rPr>
              <w:t>...?</w:t>
            </w:r>
          </w:p>
          <w:p w:rsidR="00D47239" w:rsidRPr="00C51326" w:rsidRDefault="00D47239" w:rsidP="00C513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1326">
              <w:rPr>
                <w:rFonts w:ascii="Times New Roman" w:hAnsi="Times New Roman"/>
                <w:sz w:val="24"/>
                <w:szCs w:val="24"/>
              </w:rPr>
              <w:t xml:space="preserve">Обобщение  информации о возможных графических изображениях звука [i:]: е, </w:t>
            </w:r>
            <w:r w:rsidRPr="00C51326">
              <w:rPr>
                <w:rFonts w:ascii="Times New Roman" w:hAnsi="Times New Roman"/>
                <w:sz w:val="24"/>
                <w:szCs w:val="24"/>
                <w:lang w:val="en-US"/>
              </w:rPr>
              <w:t>ee</w:t>
            </w:r>
            <w:r w:rsidRPr="00C51326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C51326">
              <w:rPr>
                <w:rFonts w:ascii="Times New Roman" w:hAnsi="Times New Roman"/>
                <w:sz w:val="24"/>
                <w:szCs w:val="24"/>
                <w:lang w:val="en-US"/>
              </w:rPr>
              <w:t>ea</w:t>
            </w:r>
            <w:r w:rsidRPr="00C5132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078" w:type="dxa"/>
          </w:tcPr>
          <w:p w:rsidR="00D47239" w:rsidRPr="00C51326" w:rsidRDefault="00D47239" w:rsidP="00C513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51326">
              <w:rPr>
                <w:rFonts w:ascii="Times New Roman" w:hAnsi="Times New Roman"/>
                <w:sz w:val="24"/>
                <w:szCs w:val="24"/>
                <w:lang w:val="en-US"/>
              </w:rPr>
              <w:t>www.quizlet.ru</w:t>
            </w:r>
          </w:p>
          <w:p w:rsidR="00D47239" w:rsidRPr="00C51326" w:rsidRDefault="00D47239" w:rsidP="00C513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51326">
              <w:rPr>
                <w:rFonts w:ascii="Times New Roman" w:hAnsi="Times New Roman"/>
                <w:sz w:val="24"/>
                <w:szCs w:val="24"/>
                <w:lang w:val="en-US"/>
              </w:rPr>
              <w:t>Unit 4, Step 4</w:t>
            </w:r>
          </w:p>
        </w:tc>
      </w:tr>
      <w:tr w:rsidR="00D47239" w:rsidRPr="00632878" w:rsidTr="00C51326">
        <w:tc>
          <w:tcPr>
            <w:tcW w:w="846" w:type="dxa"/>
          </w:tcPr>
          <w:p w:rsidR="00D47239" w:rsidRPr="00C51326" w:rsidRDefault="00D47239" w:rsidP="00C513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1326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5421" w:type="dxa"/>
          </w:tcPr>
          <w:p w:rsidR="00D47239" w:rsidRPr="00C51326" w:rsidRDefault="00D47239" w:rsidP="00C513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1326">
              <w:rPr>
                <w:rFonts w:ascii="Times New Roman" w:hAnsi="Times New Roman"/>
                <w:sz w:val="24"/>
                <w:szCs w:val="24"/>
              </w:rPr>
              <w:t>Введение и первичное закрепление новой лексики.</w:t>
            </w:r>
          </w:p>
          <w:p w:rsidR="00D47239" w:rsidRPr="00C51326" w:rsidRDefault="00D47239" w:rsidP="00C51326">
            <w:pPr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C51326">
              <w:rPr>
                <w:rFonts w:ascii="Times New Roman" w:hAnsi="Times New Roman"/>
                <w:sz w:val="24"/>
                <w:szCs w:val="24"/>
              </w:rPr>
              <w:t xml:space="preserve">Специальный вопрос с модальным глаголом </w:t>
            </w:r>
            <w:r w:rsidRPr="00C51326"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  <w:t>can</w:t>
            </w:r>
            <w:r w:rsidRPr="00C5132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078" w:type="dxa"/>
          </w:tcPr>
          <w:p w:rsidR="00D47239" w:rsidRPr="00C51326" w:rsidRDefault="00D47239" w:rsidP="00C513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51326">
              <w:rPr>
                <w:rFonts w:ascii="Times New Roman" w:hAnsi="Times New Roman"/>
                <w:sz w:val="24"/>
                <w:szCs w:val="24"/>
                <w:lang w:val="en-US"/>
              </w:rPr>
              <w:t>www.quizlet.ru</w:t>
            </w:r>
          </w:p>
          <w:p w:rsidR="00D47239" w:rsidRPr="00C51326" w:rsidRDefault="00D47239" w:rsidP="00C513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51326">
              <w:rPr>
                <w:rFonts w:ascii="Times New Roman" w:hAnsi="Times New Roman"/>
                <w:sz w:val="24"/>
                <w:szCs w:val="24"/>
                <w:lang w:val="en-US"/>
              </w:rPr>
              <w:t>Unit 4, Step 5</w:t>
            </w:r>
          </w:p>
        </w:tc>
      </w:tr>
      <w:tr w:rsidR="00D47239" w:rsidRPr="00632878" w:rsidTr="00C51326">
        <w:tc>
          <w:tcPr>
            <w:tcW w:w="846" w:type="dxa"/>
          </w:tcPr>
          <w:p w:rsidR="00D47239" w:rsidRPr="00C51326" w:rsidRDefault="00D47239" w:rsidP="00C513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1326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5421" w:type="dxa"/>
          </w:tcPr>
          <w:p w:rsidR="00D47239" w:rsidRPr="00C51326" w:rsidRDefault="00D47239" w:rsidP="00C513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1326">
              <w:rPr>
                <w:rFonts w:ascii="Times New Roman" w:hAnsi="Times New Roman"/>
                <w:sz w:val="24"/>
                <w:szCs w:val="24"/>
              </w:rPr>
              <w:t>Развитие умений устной речи (возраст людей информация личного характера), развитие навыков чтения.</w:t>
            </w:r>
          </w:p>
        </w:tc>
        <w:tc>
          <w:tcPr>
            <w:tcW w:w="3078" w:type="dxa"/>
          </w:tcPr>
          <w:p w:rsidR="00D47239" w:rsidRPr="00C51326" w:rsidRDefault="00D47239" w:rsidP="00C513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51326">
              <w:rPr>
                <w:rFonts w:ascii="Times New Roman" w:hAnsi="Times New Roman"/>
                <w:sz w:val="24"/>
                <w:szCs w:val="24"/>
                <w:lang w:val="en-US"/>
              </w:rPr>
              <w:t>www.quizlet.ru</w:t>
            </w:r>
          </w:p>
          <w:p w:rsidR="00D47239" w:rsidRPr="00C51326" w:rsidRDefault="00D47239" w:rsidP="00C513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51326">
              <w:rPr>
                <w:rFonts w:ascii="Times New Roman" w:hAnsi="Times New Roman"/>
                <w:sz w:val="24"/>
                <w:szCs w:val="24"/>
                <w:lang w:val="en-US"/>
              </w:rPr>
              <w:t>Unit 4, Step 6</w:t>
            </w:r>
          </w:p>
        </w:tc>
      </w:tr>
      <w:tr w:rsidR="00D47239" w:rsidRPr="00C51326" w:rsidTr="00C51326">
        <w:tc>
          <w:tcPr>
            <w:tcW w:w="846" w:type="dxa"/>
          </w:tcPr>
          <w:p w:rsidR="00D47239" w:rsidRPr="00C51326" w:rsidRDefault="00D47239" w:rsidP="00C513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1326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5421" w:type="dxa"/>
          </w:tcPr>
          <w:p w:rsidR="00D47239" w:rsidRPr="00C51326" w:rsidRDefault="00D47239" w:rsidP="009D36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1326">
              <w:rPr>
                <w:rFonts w:ascii="Times New Roman" w:hAnsi="Times New Roman"/>
                <w:sz w:val="24"/>
                <w:szCs w:val="24"/>
              </w:rPr>
              <w:t xml:space="preserve">Контроль аудирования, лексико-грамматических навыков. </w:t>
            </w:r>
          </w:p>
        </w:tc>
        <w:tc>
          <w:tcPr>
            <w:tcW w:w="3078" w:type="dxa"/>
          </w:tcPr>
          <w:p w:rsidR="00D47239" w:rsidRPr="00C51326" w:rsidRDefault="00D47239" w:rsidP="00C513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47239" w:rsidRDefault="00D47239" w:rsidP="00D36AA9">
      <w:pPr>
        <w:rPr>
          <w:rFonts w:ascii="Times New Roman" w:hAnsi="Times New Roman"/>
          <w:sz w:val="24"/>
          <w:szCs w:val="24"/>
        </w:rPr>
      </w:pPr>
    </w:p>
    <w:p w:rsidR="00D47239" w:rsidRDefault="00D4723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D47239" w:rsidRDefault="00D47239" w:rsidP="00E034D5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Календарно-тематическое планирование 3 класс</w:t>
      </w:r>
    </w:p>
    <w:p w:rsidR="00D47239" w:rsidRDefault="00D47239" w:rsidP="00E034D5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 четверть (21 час)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846"/>
        <w:gridCol w:w="5421"/>
        <w:gridCol w:w="3078"/>
      </w:tblGrid>
      <w:tr w:rsidR="00D47239" w:rsidRPr="00C51326" w:rsidTr="00C51326">
        <w:tc>
          <w:tcPr>
            <w:tcW w:w="846" w:type="dxa"/>
          </w:tcPr>
          <w:p w:rsidR="00D47239" w:rsidRPr="00C51326" w:rsidRDefault="00D47239" w:rsidP="00C513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1326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5421" w:type="dxa"/>
          </w:tcPr>
          <w:p w:rsidR="00D47239" w:rsidRPr="00C51326" w:rsidRDefault="00D47239" w:rsidP="00C513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1326">
              <w:rPr>
                <w:rFonts w:ascii="Times New Roman" w:hAnsi="Times New Roman"/>
                <w:sz w:val="24"/>
                <w:szCs w:val="24"/>
              </w:rPr>
              <w:t>Тема для изучения</w:t>
            </w:r>
          </w:p>
        </w:tc>
        <w:tc>
          <w:tcPr>
            <w:tcW w:w="3078" w:type="dxa"/>
          </w:tcPr>
          <w:p w:rsidR="00D47239" w:rsidRPr="00C51326" w:rsidRDefault="00D47239" w:rsidP="00C513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1326">
              <w:rPr>
                <w:rFonts w:ascii="Times New Roman" w:hAnsi="Times New Roman"/>
                <w:sz w:val="24"/>
                <w:szCs w:val="24"/>
              </w:rPr>
              <w:t>Д/з</w:t>
            </w:r>
          </w:p>
        </w:tc>
      </w:tr>
      <w:tr w:rsidR="00D47239" w:rsidRPr="00632878" w:rsidTr="00C51326">
        <w:tc>
          <w:tcPr>
            <w:tcW w:w="846" w:type="dxa"/>
          </w:tcPr>
          <w:p w:rsidR="00D47239" w:rsidRPr="00C51326" w:rsidRDefault="00D47239" w:rsidP="00C513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132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421" w:type="dxa"/>
          </w:tcPr>
          <w:p w:rsidR="00D47239" w:rsidRPr="00C51326" w:rsidRDefault="00D47239" w:rsidP="00C513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1326">
              <w:rPr>
                <w:rFonts w:ascii="Times New Roman" w:hAnsi="Times New Roman"/>
                <w:sz w:val="24"/>
                <w:szCs w:val="24"/>
              </w:rPr>
              <w:t xml:space="preserve">Фамилии семейств (говорим по-английски обо всех членах семьи). </w:t>
            </w:r>
          </w:p>
          <w:p w:rsidR="00D47239" w:rsidRPr="00C51326" w:rsidRDefault="00D47239" w:rsidP="00C513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1326">
              <w:rPr>
                <w:rFonts w:ascii="Times New Roman" w:hAnsi="Times New Roman"/>
                <w:sz w:val="24"/>
                <w:szCs w:val="24"/>
              </w:rPr>
              <w:t xml:space="preserve">Омонимичные формы </w:t>
            </w:r>
            <w:r w:rsidRPr="00C51326"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  <w:t>its</w:t>
            </w:r>
            <w:r w:rsidRPr="00C51326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r w:rsidRPr="00C51326"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  <w:t>it</w:t>
            </w:r>
            <w:r w:rsidRPr="00C51326">
              <w:rPr>
                <w:rFonts w:ascii="Times New Roman" w:hAnsi="Times New Roman"/>
                <w:i/>
                <w:iCs/>
                <w:sz w:val="24"/>
                <w:szCs w:val="24"/>
              </w:rPr>
              <w:t>’</w:t>
            </w:r>
            <w:r w:rsidRPr="00C51326"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  <w:t>s</w:t>
            </w:r>
            <w:r w:rsidRPr="00C51326">
              <w:rPr>
                <w:rFonts w:ascii="Times New Roman" w:hAnsi="Times New Roman"/>
                <w:sz w:val="24"/>
                <w:szCs w:val="24"/>
              </w:rPr>
              <w:t xml:space="preserve"> и их различия.</w:t>
            </w:r>
          </w:p>
          <w:p w:rsidR="00D47239" w:rsidRPr="00C51326" w:rsidRDefault="00D47239" w:rsidP="00C513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1326">
              <w:rPr>
                <w:rFonts w:ascii="Times New Roman" w:hAnsi="Times New Roman"/>
                <w:sz w:val="24"/>
                <w:szCs w:val="24"/>
              </w:rPr>
              <w:t>Празднование дня рождения и речевые формулы, связанные с ним.</w:t>
            </w:r>
          </w:p>
        </w:tc>
        <w:tc>
          <w:tcPr>
            <w:tcW w:w="3078" w:type="dxa"/>
          </w:tcPr>
          <w:p w:rsidR="00D47239" w:rsidRPr="00C51326" w:rsidRDefault="00D47239" w:rsidP="00C513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51326">
              <w:rPr>
                <w:rFonts w:ascii="Times New Roman" w:hAnsi="Times New Roman"/>
                <w:sz w:val="24"/>
                <w:szCs w:val="24"/>
                <w:lang w:val="en-US"/>
              </w:rPr>
              <w:t>www.quizlet.ru</w:t>
            </w:r>
          </w:p>
          <w:p w:rsidR="00D47239" w:rsidRPr="00C51326" w:rsidRDefault="00D47239" w:rsidP="00C513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5132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Unit 5, Step 1 </w:t>
            </w:r>
          </w:p>
        </w:tc>
      </w:tr>
      <w:tr w:rsidR="00D47239" w:rsidRPr="00632878" w:rsidTr="00C51326">
        <w:tc>
          <w:tcPr>
            <w:tcW w:w="846" w:type="dxa"/>
          </w:tcPr>
          <w:p w:rsidR="00D47239" w:rsidRPr="00C51326" w:rsidRDefault="00D47239" w:rsidP="00C513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132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421" w:type="dxa"/>
          </w:tcPr>
          <w:p w:rsidR="00D47239" w:rsidRPr="00C51326" w:rsidRDefault="00D47239" w:rsidP="00C5132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51326">
              <w:rPr>
                <w:rFonts w:ascii="Times New Roman" w:hAnsi="Times New Roman"/>
                <w:sz w:val="24"/>
                <w:szCs w:val="24"/>
              </w:rPr>
              <w:t>Введение новой лексики.</w:t>
            </w:r>
          </w:p>
          <w:p w:rsidR="00D47239" w:rsidRPr="00C51326" w:rsidRDefault="00D47239" w:rsidP="00C5132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51326">
              <w:rPr>
                <w:rFonts w:ascii="Times New Roman" w:hAnsi="Times New Roman"/>
                <w:sz w:val="24"/>
                <w:szCs w:val="24"/>
              </w:rPr>
              <w:t xml:space="preserve">Буквосочетания </w:t>
            </w:r>
            <w:r w:rsidRPr="00C51326"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  <w:t>ai</w:t>
            </w:r>
            <w:r w:rsidRPr="00C51326">
              <w:rPr>
                <w:rFonts w:ascii="Times New Roman" w:hAnsi="Times New Roman"/>
                <w:i/>
                <w:iCs/>
                <w:sz w:val="24"/>
                <w:szCs w:val="24"/>
              </w:rPr>
              <w:t>/</w:t>
            </w:r>
            <w:r w:rsidRPr="00C51326"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  <w:t>ay</w:t>
            </w:r>
            <w:r w:rsidRPr="00C51326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r w:rsidRPr="00C51326"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  <w:t>oi</w:t>
            </w:r>
            <w:r w:rsidRPr="00C51326">
              <w:rPr>
                <w:rFonts w:ascii="Times New Roman" w:hAnsi="Times New Roman"/>
                <w:i/>
                <w:iCs/>
                <w:sz w:val="24"/>
                <w:szCs w:val="24"/>
              </w:rPr>
              <w:t>/</w:t>
            </w:r>
            <w:r w:rsidRPr="00C51326"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  <w:t>oy</w:t>
            </w:r>
            <w:r w:rsidRPr="00C51326">
              <w:rPr>
                <w:rFonts w:ascii="Times New Roman" w:hAnsi="Times New Roman"/>
                <w:i/>
                <w:iCs/>
                <w:sz w:val="24"/>
                <w:szCs w:val="24"/>
              </w:rPr>
              <w:t>.</w:t>
            </w:r>
            <w:r w:rsidRPr="00C5132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078" w:type="dxa"/>
          </w:tcPr>
          <w:p w:rsidR="00D47239" w:rsidRPr="00C51326" w:rsidRDefault="00D47239" w:rsidP="00C513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5132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www.quizlet.ru </w:t>
            </w:r>
          </w:p>
          <w:p w:rsidR="00D47239" w:rsidRPr="00C51326" w:rsidRDefault="00D47239" w:rsidP="00C513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51326">
              <w:rPr>
                <w:rFonts w:ascii="Times New Roman" w:hAnsi="Times New Roman"/>
                <w:sz w:val="24"/>
                <w:szCs w:val="24"/>
                <w:lang w:val="en-US"/>
              </w:rPr>
              <w:t>Unit 5, Step 2</w:t>
            </w:r>
          </w:p>
        </w:tc>
      </w:tr>
      <w:tr w:rsidR="00D47239" w:rsidRPr="00632878" w:rsidTr="00C51326">
        <w:tc>
          <w:tcPr>
            <w:tcW w:w="846" w:type="dxa"/>
          </w:tcPr>
          <w:p w:rsidR="00D47239" w:rsidRPr="00C51326" w:rsidRDefault="00D47239" w:rsidP="00C513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132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421" w:type="dxa"/>
          </w:tcPr>
          <w:p w:rsidR="00D47239" w:rsidRPr="00C51326" w:rsidRDefault="00D47239" w:rsidP="00C5132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51326">
              <w:rPr>
                <w:rFonts w:ascii="Times New Roman" w:hAnsi="Times New Roman"/>
                <w:sz w:val="24"/>
                <w:szCs w:val="24"/>
              </w:rPr>
              <w:t>Введение новой лексики.</w:t>
            </w:r>
          </w:p>
          <w:p w:rsidR="00D47239" w:rsidRPr="00C51326" w:rsidRDefault="00D47239" w:rsidP="00C513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1326">
              <w:rPr>
                <w:rFonts w:ascii="Times New Roman" w:hAnsi="Times New Roman"/>
                <w:sz w:val="24"/>
                <w:szCs w:val="24"/>
              </w:rPr>
              <w:t xml:space="preserve">Формы глагола </w:t>
            </w:r>
            <w:r w:rsidRPr="00C51326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say (говорить) </w:t>
            </w:r>
            <w:r w:rsidRPr="00C51326">
              <w:rPr>
                <w:rFonts w:ascii="Times New Roman" w:hAnsi="Times New Roman"/>
                <w:sz w:val="24"/>
                <w:szCs w:val="24"/>
              </w:rPr>
              <w:t>в настоящем неопределенном времени.</w:t>
            </w:r>
          </w:p>
          <w:p w:rsidR="00D47239" w:rsidRPr="00C51326" w:rsidRDefault="00D47239" w:rsidP="00C513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1326">
              <w:rPr>
                <w:rFonts w:ascii="Times New Roman" w:hAnsi="Times New Roman"/>
                <w:sz w:val="24"/>
                <w:szCs w:val="24"/>
              </w:rPr>
              <w:t>Обращение к учителю в английских школах.</w:t>
            </w:r>
          </w:p>
          <w:p w:rsidR="00D47239" w:rsidRPr="00C51326" w:rsidRDefault="00D47239" w:rsidP="00C513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1326">
              <w:rPr>
                <w:rFonts w:ascii="Times New Roman" w:hAnsi="Times New Roman"/>
                <w:sz w:val="24"/>
                <w:szCs w:val="24"/>
              </w:rPr>
              <w:t xml:space="preserve">Употребление слов </w:t>
            </w:r>
            <w:r w:rsidRPr="00C51326">
              <w:rPr>
                <w:rFonts w:ascii="Times New Roman" w:hAnsi="Times New Roman"/>
                <w:i/>
                <w:sz w:val="24"/>
                <w:szCs w:val="24"/>
              </w:rPr>
              <w:t>Мистер, Миссис и Мисс перед именем.</w:t>
            </w:r>
          </w:p>
        </w:tc>
        <w:tc>
          <w:tcPr>
            <w:tcW w:w="3078" w:type="dxa"/>
          </w:tcPr>
          <w:p w:rsidR="00D47239" w:rsidRPr="00C51326" w:rsidRDefault="00D47239" w:rsidP="00C513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51326">
              <w:rPr>
                <w:rFonts w:ascii="Times New Roman" w:hAnsi="Times New Roman"/>
                <w:sz w:val="24"/>
                <w:szCs w:val="24"/>
                <w:lang w:val="en-US"/>
              </w:rPr>
              <w:t>www.quizlet.ru</w:t>
            </w:r>
          </w:p>
          <w:p w:rsidR="00D47239" w:rsidRPr="00C51326" w:rsidRDefault="00D47239" w:rsidP="00C513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51326">
              <w:rPr>
                <w:rFonts w:ascii="Times New Roman" w:hAnsi="Times New Roman"/>
                <w:sz w:val="24"/>
                <w:szCs w:val="24"/>
                <w:lang w:val="en-US"/>
              </w:rPr>
              <w:t>Unit 5, Step 3</w:t>
            </w:r>
          </w:p>
        </w:tc>
      </w:tr>
      <w:tr w:rsidR="00D47239" w:rsidRPr="00632878" w:rsidTr="00C51326">
        <w:tc>
          <w:tcPr>
            <w:tcW w:w="846" w:type="dxa"/>
          </w:tcPr>
          <w:p w:rsidR="00D47239" w:rsidRPr="00C51326" w:rsidRDefault="00D47239" w:rsidP="00C513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132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421" w:type="dxa"/>
          </w:tcPr>
          <w:p w:rsidR="00D47239" w:rsidRPr="00C51326" w:rsidRDefault="00D47239" w:rsidP="00C513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1326">
              <w:rPr>
                <w:rFonts w:ascii="Times New Roman" w:hAnsi="Times New Roman"/>
                <w:sz w:val="24"/>
                <w:szCs w:val="24"/>
              </w:rPr>
              <w:t xml:space="preserve">Отрицание с глаголом </w:t>
            </w:r>
            <w:r w:rsidRPr="00C51326"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  <w:t>have</w:t>
            </w:r>
            <w:r w:rsidRPr="00C51326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Pr="00C51326">
              <w:rPr>
                <w:rFonts w:ascii="Times New Roman" w:hAnsi="Times New Roman"/>
                <w:i/>
                <w:sz w:val="24"/>
                <w:szCs w:val="24"/>
              </w:rPr>
              <w:t>иметь).</w:t>
            </w:r>
          </w:p>
          <w:p w:rsidR="00D47239" w:rsidRPr="00C51326" w:rsidRDefault="00D47239" w:rsidP="00C513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1326">
              <w:rPr>
                <w:rFonts w:ascii="Times New Roman" w:hAnsi="Times New Roman"/>
                <w:sz w:val="24"/>
                <w:szCs w:val="24"/>
              </w:rPr>
              <w:t>Ежедневные занятия.</w:t>
            </w:r>
          </w:p>
          <w:p w:rsidR="00D47239" w:rsidRPr="00C51326" w:rsidRDefault="00D47239" w:rsidP="00C5132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51326">
              <w:rPr>
                <w:rFonts w:ascii="Times New Roman" w:hAnsi="Times New Roman"/>
                <w:sz w:val="24"/>
                <w:szCs w:val="24"/>
              </w:rPr>
              <w:t>Перевод прямой речи в косвенную (ознакомление).</w:t>
            </w:r>
          </w:p>
        </w:tc>
        <w:tc>
          <w:tcPr>
            <w:tcW w:w="3078" w:type="dxa"/>
          </w:tcPr>
          <w:p w:rsidR="00D47239" w:rsidRPr="00C51326" w:rsidRDefault="00D47239" w:rsidP="00C513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51326">
              <w:rPr>
                <w:rFonts w:ascii="Times New Roman" w:hAnsi="Times New Roman"/>
                <w:sz w:val="24"/>
                <w:szCs w:val="24"/>
                <w:lang w:val="en-US"/>
              </w:rPr>
              <w:t>www.quizlet.ru</w:t>
            </w:r>
          </w:p>
          <w:p w:rsidR="00D47239" w:rsidRPr="00C51326" w:rsidRDefault="00D47239" w:rsidP="00C513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51326">
              <w:rPr>
                <w:rFonts w:ascii="Times New Roman" w:hAnsi="Times New Roman"/>
                <w:sz w:val="24"/>
                <w:szCs w:val="24"/>
                <w:lang w:val="en-US"/>
              </w:rPr>
              <w:t>Unit 5, Step 4</w:t>
            </w:r>
          </w:p>
        </w:tc>
      </w:tr>
      <w:tr w:rsidR="00D47239" w:rsidRPr="00632878" w:rsidTr="00C51326">
        <w:tc>
          <w:tcPr>
            <w:tcW w:w="846" w:type="dxa"/>
          </w:tcPr>
          <w:p w:rsidR="00D47239" w:rsidRPr="00C51326" w:rsidRDefault="00D47239" w:rsidP="00C513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132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421" w:type="dxa"/>
          </w:tcPr>
          <w:p w:rsidR="00D47239" w:rsidRPr="00C51326" w:rsidRDefault="00D47239" w:rsidP="00C513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1326">
              <w:rPr>
                <w:rFonts w:ascii="Times New Roman" w:hAnsi="Times New Roman"/>
                <w:sz w:val="24"/>
                <w:szCs w:val="24"/>
              </w:rPr>
              <w:t>Введение новой лексики.</w:t>
            </w:r>
          </w:p>
          <w:p w:rsidR="00D47239" w:rsidRPr="00C51326" w:rsidRDefault="00D47239" w:rsidP="00C513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1326">
              <w:rPr>
                <w:rFonts w:ascii="Times New Roman" w:hAnsi="Times New Roman"/>
                <w:sz w:val="24"/>
                <w:szCs w:val="24"/>
              </w:rPr>
              <w:t>Предлоги с днями недели.</w:t>
            </w:r>
          </w:p>
          <w:p w:rsidR="00D47239" w:rsidRPr="00C51326" w:rsidRDefault="00D47239" w:rsidP="00C513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1326">
              <w:rPr>
                <w:rFonts w:ascii="Times New Roman" w:hAnsi="Times New Roman"/>
                <w:sz w:val="24"/>
                <w:szCs w:val="24"/>
              </w:rPr>
              <w:t>Порядок следования дней недели в англоязычном календаре.</w:t>
            </w:r>
          </w:p>
          <w:p w:rsidR="00D47239" w:rsidRPr="00C51326" w:rsidRDefault="00D47239" w:rsidP="00C5132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51326">
              <w:rPr>
                <w:rFonts w:ascii="Times New Roman" w:hAnsi="Times New Roman"/>
                <w:sz w:val="24"/>
                <w:szCs w:val="24"/>
              </w:rPr>
              <w:t xml:space="preserve">Возможные сокращения названий дней недели. </w:t>
            </w:r>
          </w:p>
        </w:tc>
        <w:tc>
          <w:tcPr>
            <w:tcW w:w="3078" w:type="dxa"/>
          </w:tcPr>
          <w:p w:rsidR="00D47239" w:rsidRPr="00C51326" w:rsidRDefault="00D47239" w:rsidP="00C513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51326">
              <w:rPr>
                <w:rFonts w:ascii="Times New Roman" w:hAnsi="Times New Roman"/>
                <w:sz w:val="24"/>
                <w:szCs w:val="24"/>
                <w:lang w:val="en-US"/>
              </w:rPr>
              <w:t>www.quizlet.ru</w:t>
            </w:r>
          </w:p>
          <w:p w:rsidR="00D47239" w:rsidRPr="00C51326" w:rsidRDefault="00D47239" w:rsidP="00C513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51326">
              <w:rPr>
                <w:rFonts w:ascii="Times New Roman" w:hAnsi="Times New Roman"/>
                <w:sz w:val="24"/>
                <w:szCs w:val="24"/>
                <w:lang w:val="en-US"/>
              </w:rPr>
              <w:t>Unit 5, Step 5</w:t>
            </w:r>
          </w:p>
        </w:tc>
      </w:tr>
      <w:tr w:rsidR="00D47239" w:rsidRPr="00632878" w:rsidTr="00C51326">
        <w:tc>
          <w:tcPr>
            <w:tcW w:w="846" w:type="dxa"/>
          </w:tcPr>
          <w:p w:rsidR="00D47239" w:rsidRPr="00C51326" w:rsidRDefault="00D47239" w:rsidP="00C513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132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421" w:type="dxa"/>
          </w:tcPr>
          <w:p w:rsidR="00D47239" w:rsidRPr="00C51326" w:rsidRDefault="00D47239" w:rsidP="00C513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1326">
              <w:rPr>
                <w:rFonts w:ascii="Times New Roman" w:hAnsi="Times New Roman"/>
                <w:sz w:val="24"/>
                <w:szCs w:val="24"/>
              </w:rPr>
              <w:t>Работа по консолидации изученного материала</w:t>
            </w:r>
          </w:p>
          <w:p w:rsidR="00D47239" w:rsidRPr="00C51326" w:rsidRDefault="00D47239" w:rsidP="00C513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1326">
              <w:rPr>
                <w:rFonts w:ascii="Times New Roman" w:hAnsi="Times New Roman"/>
                <w:sz w:val="24"/>
                <w:szCs w:val="24"/>
              </w:rPr>
              <w:t>(выявление ассоциативных связей между словами, словосочетаниями в предложениях)</w:t>
            </w:r>
          </w:p>
          <w:p w:rsidR="00D47239" w:rsidRPr="00C51326" w:rsidRDefault="00D47239" w:rsidP="00C5132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51326">
              <w:rPr>
                <w:rFonts w:ascii="Times New Roman" w:hAnsi="Times New Roman"/>
                <w:sz w:val="24"/>
                <w:szCs w:val="24"/>
              </w:rPr>
              <w:t>Развитие умений диалогической речи.</w:t>
            </w:r>
          </w:p>
        </w:tc>
        <w:tc>
          <w:tcPr>
            <w:tcW w:w="3078" w:type="dxa"/>
          </w:tcPr>
          <w:p w:rsidR="00D47239" w:rsidRPr="00C51326" w:rsidRDefault="00D47239" w:rsidP="00C513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51326">
              <w:rPr>
                <w:rFonts w:ascii="Times New Roman" w:hAnsi="Times New Roman"/>
                <w:sz w:val="24"/>
                <w:szCs w:val="24"/>
                <w:lang w:val="en-US"/>
              </w:rPr>
              <w:t>www.quizlet.ru</w:t>
            </w:r>
          </w:p>
          <w:p w:rsidR="00D47239" w:rsidRPr="00C51326" w:rsidRDefault="00D47239" w:rsidP="00C513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51326">
              <w:rPr>
                <w:rFonts w:ascii="Times New Roman" w:hAnsi="Times New Roman"/>
                <w:sz w:val="24"/>
                <w:szCs w:val="24"/>
                <w:lang w:val="en-US"/>
              </w:rPr>
              <w:t>Unit 5, Step 6</w:t>
            </w:r>
          </w:p>
        </w:tc>
      </w:tr>
      <w:tr w:rsidR="00D47239" w:rsidRPr="00C51326" w:rsidTr="00C51326">
        <w:tc>
          <w:tcPr>
            <w:tcW w:w="846" w:type="dxa"/>
          </w:tcPr>
          <w:p w:rsidR="00D47239" w:rsidRPr="00C51326" w:rsidRDefault="00D47239" w:rsidP="00C513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1326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421" w:type="dxa"/>
          </w:tcPr>
          <w:p w:rsidR="00D47239" w:rsidRPr="00C51326" w:rsidRDefault="00D47239" w:rsidP="00C513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1326">
              <w:rPr>
                <w:rFonts w:ascii="Times New Roman" w:hAnsi="Times New Roman"/>
                <w:sz w:val="24"/>
                <w:szCs w:val="24"/>
              </w:rPr>
              <w:t>Работа по консолидации изученного материала, развитие навыков чтения.</w:t>
            </w:r>
          </w:p>
        </w:tc>
        <w:tc>
          <w:tcPr>
            <w:tcW w:w="3078" w:type="dxa"/>
          </w:tcPr>
          <w:p w:rsidR="00D47239" w:rsidRPr="00C51326" w:rsidRDefault="00D47239" w:rsidP="00C513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47239" w:rsidRPr="00C51326" w:rsidTr="00C51326">
        <w:tc>
          <w:tcPr>
            <w:tcW w:w="846" w:type="dxa"/>
          </w:tcPr>
          <w:p w:rsidR="00D47239" w:rsidRPr="00C51326" w:rsidRDefault="00D47239" w:rsidP="00C513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1326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421" w:type="dxa"/>
          </w:tcPr>
          <w:p w:rsidR="00D47239" w:rsidRPr="00C51326" w:rsidRDefault="00D47239" w:rsidP="00C513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1326">
              <w:rPr>
                <w:rFonts w:ascii="Times New Roman" w:hAnsi="Times New Roman"/>
                <w:sz w:val="24"/>
                <w:szCs w:val="24"/>
              </w:rPr>
              <w:t xml:space="preserve">Контроль аудирования, лексико-грамматических навыков. </w:t>
            </w:r>
          </w:p>
        </w:tc>
        <w:tc>
          <w:tcPr>
            <w:tcW w:w="3078" w:type="dxa"/>
          </w:tcPr>
          <w:p w:rsidR="00D47239" w:rsidRPr="00C51326" w:rsidRDefault="00D47239" w:rsidP="00C513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47239" w:rsidRPr="00632878" w:rsidTr="00C51326">
        <w:tc>
          <w:tcPr>
            <w:tcW w:w="846" w:type="dxa"/>
          </w:tcPr>
          <w:p w:rsidR="00D47239" w:rsidRPr="00C51326" w:rsidRDefault="00D47239" w:rsidP="00C513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1326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421" w:type="dxa"/>
          </w:tcPr>
          <w:p w:rsidR="00D47239" w:rsidRPr="00C51326" w:rsidRDefault="00D47239" w:rsidP="00C513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1326">
              <w:rPr>
                <w:rFonts w:ascii="Times New Roman" w:hAnsi="Times New Roman"/>
                <w:sz w:val="24"/>
                <w:szCs w:val="24"/>
              </w:rPr>
              <w:t>Введение новой лексики по теме «Профессии».</w:t>
            </w:r>
          </w:p>
          <w:p w:rsidR="00D47239" w:rsidRPr="00C51326" w:rsidRDefault="00D47239" w:rsidP="00C51326">
            <w:pPr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C51326">
              <w:rPr>
                <w:rFonts w:ascii="Times New Roman" w:hAnsi="Times New Roman"/>
                <w:sz w:val="24"/>
                <w:szCs w:val="24"/>
              </w:rPr>
              <w:t>Словообразование (</w:t>
            </w:r>
            <w:r w:rsidRPr="00C51326"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  <w:t>N</w:t>
            </w:r>
            <w:r w:rsidRPr="00C51326">
              <w:rPr>
                <w:rFonts w:ascii="Times New Roman" w:hAnsi="Times New Roman"/>
                <w:sz w:val="24"/>
                <w:szCs w:val="24"/>
              </w:rPr>
              <w:t xml:space="preserve"> + </w:t>
            </w:r>
            <w:r w:rsidRPr="00C51326"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  <w:t>er</w:t>
            </w:r>
            <w:r w:rsidRPr="00C51326">
              <w:rPr>
                <w:rFonts w:ascii="Times New Roman" w:hAnsi="Times New Roman"/>
                <w:sz w:val="24"/>
                <w:szCs w:val="24"/>
              </w:rPr>
              <w:t xml:space="preserve">). </w:t>
            </w:r>
          </w:p>
        </w:tc>
        <w:tc>
          <w:tcPr>
            <w:tcW w:w="3078" w:type="dxa"/>
          </w:tcPr>
          <w:p w:rsidR="00D47239" w:rsidRPr="00C51326" w:rsidRDefault="00D47239" w:rsidP="00C513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51326">
              <w:rPr>
                <w:rFonts w:ascii="Times New Roman" w:hAnsi="Times New Roman"/>
                <w:sz w:val="24"/>
                <w:szCs w:val="24"/>
                <w:lang w:val="en-US"/>
              </w:rPr>
              <w:t>www.quizlet.ru</w:t>
            </w:r>
          </w:p>
          <w:p w:rsidR="00D47239" w:rsidRPr="00C51326" w:rsidRDefault="00D47239" w:rsidP="00C513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51326">
              <w:rPr>
                <w:rFonts w:ascii="Times New Roman" w:hAnsi="Times New Roman"/>
                <w:sz w:val="24"/>
                <w:szCs w:val="24"/>
                <w:lang w:val="en-US"/>
              </w:rPr>
              <w:t>Unit 6, Step 1</w:t>
            </w:r>
          </w:p>
        </w:tc>
      </w:tr>
      <w:tr w:rsidR="00D47239" w:rsidRPr="00632878" w:rsidTr="00C51326">
        <w:tc>
          <w:tcPr>
            <w:tcW w:w="846" w:type="dxa"/>
          </w:tcPr>
          <w:p w:rsidR="00D47239" w:rsidRPr="00C51326" w:rsidRDefault="00D47239" w:rsidP="00C513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1326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421" w:type="dxa"/>
          </w:tcPr>
          <w:p w:rsidR="00D47239" w:rsidRPr="00C51326" w:rsidRDefault="00D47239" w:rsidP="00C513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1326">
              <w:rPr>
                <w:rFonts w:ascii="Times New Roman" w:hAnsi="Times New Roman"/>
                <w:sz w:val="24"/>
                <w:szCs w:val="24"/>
              </w:rPr>
              <w:t>Введение новой лексики. Омонимы. Описание физического состояния человека.</w:t>
            </w:r>
          </w:p>
          <w:p w:rsidR="00D47239" w:rsidRPr="00C51326" w:rsidRDefault="00D47239" w:rsidP="00C513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1326">
              <w:rPr>
                <w:rFonts w:ascii="Times New Roman" w:hAnsi="Times New Roman"/>
                <w:sz w:val="24"/>
                <w:szCs w:val="24"/>
                <w:lang w:val="en-US"/>
              </w:rPr>
              <w:t>T</w:t>
            </w:r>
            <w:r w:rsidRPr="00C51326">
              <w:rPr>
                <w:rFonts w:ascii="Times New Roman" w:hAnsi="Times New Roman"/>
                <w:sz w:val="24"/>
                <w:szCs w:val="24"/>
              </w:rPr>
              <w:t>рифтонг [</w:t>
            </w:r>
            <w:r w:rsidRPr="00C51326">
              <w:rPr>
                <w:rFonts w:ascii="Times New Roman" w:hAnsi="Times New Roman"/>
                <w:sz w:val="24"/>
                <w:szCs w:val="24"/>
                <w:lang w:val="en-US"/>
              </w:rPr>
              <w:t>ai</w:t>
            </w:r>
            <w:r w:rsidRPr="00C51326">
              <w:rPr>
                <w:rFonts w:ascii="Times New Roman" w:hAnsi="Times New Roman"/>
                <w:sz w:val="24"/>
                <w:szCs w:val="24"/>
                <w:lang w:val="is-IS"/>
              </w:rPr>
              <w:t>ə</w:t>
            </w:r>
            <w:r w:rsidRPr="00C51326">
              <w:rPr>
                <w:rFonts w:ascii="Times New Roman" w:hAnsi="Times New Roman"/>
                <w:sz w:val="24"/>
                <w:szCs w:val="24"/>
              </w:rPr>
              <w:t>].</w:t>
            </w:r>
          </w:p>
        </w:tc>
        <w:tc>
          <w:tcPr>
            <w:tcW w:w="3078" w:type="dxa"/>
          </w:tcPr>
          <w:p w:rsidR="00D47239" w:rsidRPr="00C51326" w:rsidRDefault="00D47239" w:rsidP="00C513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51326">
              <w:rPr>
                <w:rFonts w:ascii="Times New Roman" w:hAnsi="Times New Roman"/>
                <w:sz w:val="24"/>
                <w:szCs w:val="24"/>
                <w:lang w:val="en-US"/>
              </w:rPr>
              <w:t>www.quizlet.ru</w:t>
            </w:r>
          </w:p>
          <w:p w:rsidR="00D47239" w:rsidRPr="00C51326" w:rsidRDefault="00D47239" w:rsidP="00C513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51326">
              <w:rPr>
                <w:rFonts w:ascii="Times New Roman" w:hAnsi="Times New Roman"/>
                <w:sz w:val="24"/>
                <w:szCs w:val="24"/>
                <w:lang w:val="en-US"/>
              </w:rPr>
              <w:t>Unit 6, Step 2</w:t>
            </w:r>
          </w:p>
        </w:tc>
      </w:tr>
      <w:tr w:rsidR="00D47239" w:rsidRPr="00632878" w:rsidTr="00C51326">
        <w:tc>
          <w:tcPr>
            <w:tcW w:w="846" w:type="dxa"/>
          </w:tcPr>
          <w:p w:rsidR="00D47239" w:rsidRPr="00C51326" w:rsidRDefault="00D47239" w:rsidP="00C513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1326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421" w:type="dxa"/>
          </w:tcPr>
          <w:p w:rsidR="00D47239" w:rsidRPr="00C51326" w:rsidRDefault="00D47239" w:rsidP="00C513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1326">
              <w:rPr>
                <w:rFonts w:ascii="Times New Roman" w:hAnsi="Times New Roman"/>
                <w:sz w:val="24"/>
                <w:szCs w:val="24"/>
              </w:rPr>
              <w:t xml:space="preserve">Введение новой лексики. </w:t>
            </w:r>
          </w:p>
          <w:p w:rsidR="00D47239" w:rsidRPr="00C51326" w:rsidRDefault="00D47239" w:rsidP="00C513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1326">
              <w:rPr>
                <w:rFonts w:ascii="Times New Roman" w:hAnsi="Times New Roman"/>
                <w:sz w:val="24"/>
                <w:szCs w:val="24"/>
              </w:rPr>
              <w:t xml:space="preserve">Произношение буквы </w:t>
            </w:r>
            <w:r w:rsidRPr="00C51326"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  <w:t>g</w:t>
            </w:r>
            <w:r w:rsidRPr="00C51326">
              <w:rPr>
                <w:rFonts w:ascii="Times New Roman" w:hAnsi="Times New Roman"/>
                <w:sz w:val="24"/>
                <w:szCs w:val="24"/>
              </w:rPr>
              <w:t xml:space="preserve"> перед гласными </w:t>
            </w:r>
            <w:r w:rsidRPr="00C51326"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  <w:t>e</w:t>
            </w:r>
            <w:r w:rsidRPr="00C51326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C51326"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  <w:t>i</w:t>
            </w:r>
            <w:r w:rsidRPr="00C51326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, </w:t>
            </w:r>
            <w:r w:rsidRPr="00C51326"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  <w:t>y</w:t>
            </w:r>
            <w:r w:rsidRPr="00C51326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r w:rsidRPr="00C51326">
              <w:rPr>
                <w:rFonts w:ascii="Times New Roman" w:hAnsi="Times New Roman"/>
                <w:sz w:val="24"/>
                <w:szCs w:val="24"/>
              </w:rPr>
              <w:t>и другими буквами</w:t>
            </w:r>
            <w:r w:rsidRPr="00C51326">
              <w:rPr>
                <w:rFonts w:ascii="Times New Roman" w:hAnsi="Times New Roman"/>
                <w:i/>
                <w:iCs/>
                <w:sz w:val="24"/>
                <w:szCs w:val="24"/>
              </w:rPr>
              <w:t>.</w:t>
            </w:r>
          </w:p>
          <w:p w:rsidR="00D47239" w:rsidRPr="00C51326" w:rsidRDefault="00D47239" w:rsidP="00C513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1326">
              <w:rPr>
                <w:rFonts w:ascii="Times New Roman" w:hAnsi="Times New Roman"/>
                <w:sz w:val="24"/>
                <w:szCs w:val="24"/>
              </w:rPr>
              <w:t>Выявление ассоциативных связей.</w:t>
            </w:r>
          </w:p>
          <w:p w:rsidR="00D47239" w:rsidRPr="00C51326" w:rsidRDefault="00D47239" w:rsidP="00C513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1326">
              <w:rPr>
                <w:rFonts w:ascii="Times New Roman" w:hAnsi="Times New Roman"/>
                <w:sz w:val="24"/>
                <w:szCs w:val="24"/>
              </w:rPr>
              <w:t>Развитие навыка чтения.</w:t>
            </w:r>
          </w:p>
        </w:tc>
        <w:tc>
          <w:tcPr>
            <w:tcW w:w="3078" w:type="dxa"/>
          </w:tcPr>
          <w:p w:rsidR="00D47239" w:rsidRPr="00C51326" w:rsidRDefault="00D47239" w:rsidP="00C513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51326">
              <w:rPr>
                <w:rFonts w:ascii="Times New Roman" w:hAnsi="Times New Roman"/>
                <w:sz w:val="24"/>
                <w:szCs w:val="24"/>
                <w:lang w:val="en-US"/>
              </w:rPr>
              <w:t>www.quizlet.ru</w:t>
            </w:r>
          </w:p>
          <w:p w:rsidR="00D47239" w:rsidRPr="00C51326" w:rsidRDefault="00D47239" w:rsidP="00C513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51326">
              <w:rPr>
                <w:rFonts w:ascii="Times New Roman" w:hAnsi="Times New Roman"/>
                <w:sz w:val="24"/>
                <w:szCs w:val="24"/>
                <w:lang w:val="en-US"/>
              </w:rPr>
              <w:t>Unit 6, Step 3</w:t>
            </w:r>
          </w:p>
        </w:tc>
      </w:tr>
      <w:tr w:rsidR="00D47239" w:rsidRPr="00632878" w:rsidTr="00C51326">
        <w:tc>
          <w:tcPr>
            <w:tcW w:w="846" w:type="dxa"/>
          </w:tcPr>
          <w:p w:rsidR="00D47239" w:rsidRPr="00C51326" w:rsidRDefault="00D47239" w:rsidP="00C513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1326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421" w:type="dxa"/>
          </w:tcPr>
          <w:p w:rsidR="00D47239" w:rsidRPr="00C51326" w:rsidRDefault="00D47239" w:rsidP="00C513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1326">
              <w:rPr>
                <w:rFonts w:ascii="Times New Roman" w:hAnsi="Times New Roman"/>
                <w:sz w:val="24"/>
                <w:szCs w:val="24"/>
              </w:rPr>
              <w:t>Запрос информации о преференциях и физическом состоянии человека.</w:t>
            </w:r>
          </w:p>
          <w:p w:rsidR="00D47239" w:rsidRPr="00C51326" w:rsidRDefault="00D47239" w:rsidP="00C513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1326">
              <w:rPr>
                <w:rFonts w:ascii="Times New Roman" w:hAnsi="Times New Roman"/>
                <w:sz w:val="24"/>
                <w:szCs w:val="24"/>
              </w:rPr>
              <w:t>Общие вопросы в настоящем неопределенном времени.</w:t>
            </w:r>
          </w:p>
        </w:tc>
        <w:tc>
          <w:tcPr>
            <w:tcW w:w="3078" w:type="dxa"/>
          </w:tcPr>
          <w:p w:rsidR="00D47239" w:rsidRPr="00C51326" w:rsidRDefault="00D47239" w:rsidP="00C513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51326">
              <w:rPr>
                <w:rFonts w:ascii="Times New Roman" w:hAnsi="Times New Roman"/>
                <w:sz w:val="24"/>
                <w:szCs w:val="24"/>
                <w:lang w:val="en-US"/>
              </w:rPr>
              <w:t>www.quizlet.ru</w:t>
            </w:r>
          </w:p>
          <w:p w:rsidR="00D47239" w:rsidRPr="00C51326" w:rsidRDefault="00D47239" w:rsidP="00C513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51326">
              <w:rPr>
                <w:rFonts w:ascii="Times New Roman" w:hAnsi="Times New Roman"/>
                <w:sz w:val="24"/>
                <w:szCs w:val="24"/>
                <w:lang w:val="en-US"/>
              </w:rPr>
              <w:t>Unit 6, Step 4</w:t>
            </w:r>
          </w:p>
        </w:tc>
      </w:tr>
      <w:tr w:rsidR="00D47239" w:rsidRPr="00632878" w:rsidTr="00C51326">
        <w:tc>
          <w:tcPr>
            <w:tcW w:w="846" w:type="dxa"/>
          </w:tcPr>
          <w:p w:rsidR="00D47239" w:rsidRPr="00C51326" w:rsidRDefault="00D47239" w:rsidP="00C513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1326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5421" w:type="dxa"/>
          </w:tcPr>
          <w:p w:rsidR="00D47239" w:rsidRPr="00C51326" w:rsidRDefault="00D47239" w:rsidP="00C513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1326">
              <w:rPr>
                <w:rFonts w:ascii="Times New Roman" w:hAnsi="Times New Roman"/>
                <w:sz w:val="24"/>
                <w:szCs w:val="24"/>
              </w:rPr>
              <w:t xml:space="preserve">Запрос и получение информации о повседневных действиях. </w:t>
            </w:r>
          </w:p>
          <w:p w:rsidR="00D47239" w:rsidRPr="00C51326" w:rsidRDefault="00D47239" w:rsidP="00C5132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078" w:type="dxa"/>
          </w:tcPr>
          <w:p w:rsidR="00D47239" w:rsidRPr="00C51326" w:rsidRDefault="00D47239" w:rsidP="00C513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51326">
              <w:rPr>
                <w:rFonts w:ascii="Times New Roman" w:hAnsi="Times New Roman"/>
                <w:sz w:val="24"/>
                <w:szCs w:val="24"/>
                <w:lang w:val="en-US"/>
              </w:rPr>
              <w:t>www.quizlet.ru</w:t>
            </w:r>
          </w:p>
          <w:p w:rsidR="00D47239" w:rsidRPr="00C51326" w:rsidRDefault="00D47239" w:rsidP="00C513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51326">
              <w:rPr>
                <w:rFonts w:ascii="Times New Roman" w:hAnsi="Times New Roman"/>
                <w:sz w:val="24"/>
                <w:szCs w:val="24"/>
                <w:lang w:val="en-US"/>
              </w:rPr>
              <w:t>Unit 6, Step 5</w:t>
            </w:r>
          </w:p>
        </w:tc>
      </w:tr>
      <w:tr w:rsidR="00D47239" w:rsidRPr="00632878" w:rsidTr="00C51326">
        <w:tc>
          <w:tcPr>
            <w:tcW w:w="846" w:type="dxa"/>
          </w:tcPr>
          <w:p w:rsidR="00D47239" w:rsidRPr="00C51326" w:rsidRDefault="00D47239" w:rsidP="00C513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1326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5421" w:type="dxa"/>
          </w:tcPr>
          <w:p w:rsidR="00D47239" w:rsidRPr="00C51326" w:rsidRDefault="00D47239" w:rsidP="00C513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1326">
              <w:rPr>
                <w:rFonts w:ascii="Times New Roman" w:hAnsi="Times New Roman"/>
                <w:sz w:val="24"/>
                <w:szCs w:val="24"/>
              </w:rPr>
              <w:t>Спорт в нашей жизни.</w:t>
            </w:r>
          </w:p>
          <w:p w:rsidR="00D47239" w:rsidRPr="00C51326" w:rsidRDefault="00D47239" w:rsidP="00C513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1326">
              <w:rPr>
                <w:rFonts w:ascii="Times New Roman" w:hAnsi="Times New Roman"/>
                <w:sz w:val="24"/>
                <w:szCs w:val="24"/>
              </w:rPr>
              <w:t xml:space="preserve">Различие семантики местоимения </w:t>
            </w:r>
            <w:r w:rsidRPr="00C51326"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  <w:t>you</w:t>
            </w:r>
            <w:r w:rsidRPr="00C51326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(ты/вы)</w:t>
            </w:r>
            <w:r w:rsidRPr="00C51326">
              <w:rPr>
                <w:rFonts w:ascii="Times New Roman" w:hAnsi="Times New Roman"/>
                <w:sz w:val="24"/>
                <w:szCs w:val="24"/>
              </w:rPr>
              <w:t xml:space="preserve"> в английском и русском языках.</w:t>
            </w:r>
          </w:p>
          <w:p w:rsidR="00D47239" w:rsidRPr="00C51326" w:rsidRDefault="00D47239" w:rsidP="00C513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1326">
              <w:rPr>
                <w:rFonts w:ascii="Times New Roman" w:hAnsi="Times New Roman"/>
                <w:sz w:val="24"/>
                <w:szCs w:val="24"/>
              </w:rPr>
              <w:t xml:space="preserve">Произношение буквы </w:t>
            </w:r>
            <w:r w:rsidRPr="00C51326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g</w:t>
            </w:r>
            <w:r w:rsidRPr="00C51326"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  <w:p w:rsidR="00D47239" w:rsidRPr="00C51326" w:rsidRDefault="00D47239" w:rsidP="00C5132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51326">
              <w:rPr>
                <w:rFonts w:ascii="Times New Roman" w:hAnsi="Times New Roman"/>
                <w:sz w:val="24"/>
                <w:szCs w:val="24"/>
              </w:rPr>
              <w:t>Развитие умений диалогической речи.</w:t>
            </w:r>
          </w:p>
        </w:tc>
        <w:tc>
          <w:tcPr>
            <w:tcW w:w="3078" w:type="dxa"/>
          </w:tcPr>
          <w:p w:rsidR="00D47239" w:rsidRPr="00C51326" w:rsidRDefault="00D47239" w:rsidP="00C513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51326">
              <w:rPr>
                <w:rFonts w:ascii="Times New Roman" w:hAnsi="Times New Roman"/>
                <w:sz w:val="24"/>
                <w:szCs w:val="24"/>
                <w:lang w:val="en-US"/>
              </w:rPr>
              <w:t>www.quizlet.ru</w:t>
            </w:r>
          </w:p>
          <w:p w:rsidR="00D47239" w:rsidRPr="00C51326" w:rsidRDefault="00D47239" w:rsidP="00C513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51326">
              <w:rPr>
                <w:rFonts w:ascii="Times New Roman" w:hAnsi="Times New Roman"/>
                <w:sz w:val="24"/>
                <w:szCs w:val="24"/>
                <w:lang w:val="en-US"/>
              </w:rPr>
              <w:t>Unit 6, Step 6</w:t>
            </w:r>
          </w:p>
        </w:tc>
      </w:tr>
      <w:tr w:rsidR="00D47239" w:rsidRPr="00632878" w:rsidTr="00C51326">
        <w:tc>
          <w:tcPr>
            <w:tcW w:w="846" w:type="dxa"/>
          </w:tcPr>
          <w:p w:rsidR="00D47239" w:rsidRPr="00C51326" w:rsidRDefault="00D47239" w:rsidP="00C513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1326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5421" w:type="dxa"/>
          </w:tcPr>
          <w:p w:rsidR="00D47239" w:rsidRPr="00C51326" w:rsidRDefault="00D47239" w:rsidP="00C513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1326">
              <w:rPr>
                <w:rFonts w:ascii="Times New Roman" w:hAnsi="Times New Roman"/>
                <w:sz w:val="24"/>
                <w:szCs w:val="24"/>
              </w:rPr>
              <w:t>Информация о себе.</w:t>
            </w:r>
          </w:p>
          <w:p w:rsidR="00D47239" w:rsidRPr="00C51326" w:rsidRDefault="00D47239" w:rsidP="00C513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1326">
              <w:rPr>
                <w:rFonts w:ascii="Times New Roman" w:hAnsi="Times New Roman"/>
                <w:sz w:val="24"/>
                <w:szCs w:val="24"/>
              </w:rPr>
              <w:t xml:space="preserve">Работа по консолидации изученного материала, развитие монологической речи </w:t>
            </w:r>
          </w:p>
          <w:p w:rsidR="00D47239" w:rsidRPr="00C51326" w:rsidRDefault="00D47239" w:rsidP="00C513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1326">
              <w:rPr>
                <w:rFonts w:ascii="Times New Roman" w:hAnsi="Times New Roman"/>
                <w:sz w:val="24"/>
                <w:szCs w:val="24"/>
              </w:rPr>
              <w:t>(составление распространенного высказывание с опорой на образец).</w:t>
            </w:r>
          </w:p>
        </w:tc>
        <w:tc>
          <w:tcPr>
            <w:tcW w:w="3078" w:type="dxa"/>
          </w:tcPr>
          <w:p w:rsidR="00D47239" w:rsidRPr="00C51326" w:rsidRDefault="00D47239" w:rsidP="00C513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51326">
              <w:rPr>
                <w:rFonts w:ascii="Times New Roman" w:hAnsi="Times New Roman"/>
                <w:sz w:val="24"/>
                <w:szCs w:val="24"/>
                <w:lang w:val="en-US"/>
              </w:rPr>
              <w:t>www.quizlet.ru</w:t>
            </w:r>
          </w:p>
          <w:p w:rsidR="00D47239" w:rsidRPr="00C51326" w:rsidRDefault="00D47239" w:rsidP="00C513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51326">
              <w:rPr>
                <w:rFonts w:ascii="Times New Roman" w:hAnsi="Times New Roman"/>
                <w:sz w:val="24"/>
                <w:szCs w:val="24"/>
                <w:lang w:val="en-US"/>
              </w:rPr>
              <w:t>Unit 6, Step 7</w:t>
            </w:r>
          </w:p>
        </w:tc>
      </w:tr>
      <w:tr w:rsidR="00D47239" w:rsidRPr="00632878" w:rsidTr="00C51326">
        <w:tc>
          <w:tcPr>
            <w:tcW w:w="846" w:type="dxa"/>
          </w:tcPr>
          <w:p w:rsidR="00D47239" w:rsidRPr="00C51326" w:rsidRDefault="00D47239" w:rsidP="00C513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1326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5421" w:type="dxa"/>
          </w:tcPr>
          <w:p w:rsidR="00D47239" w:rsidRPr="00C51326" w:rsidRDefault="00D47239" w:rsidP="00C5132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51326">
              <w:rPr>
                <w:rFonts w:ascii="Times New Roman" w:hAnsi="Times New Roman"/>
                <w:sz w:val="24"/>
                <w:szCs w:val="24"/>
              </w:rPr>
              <w:t>Введение новой лексики.</w:t>
            </w:r>
          </w:p>
          <w:p w:rsidR="00D47239" w:rsidRPr="00C51326" w:rsidRDefault="00D47239" w:rsidP="00C513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is-IS"/>
              </w:rPr>
            </w:pPr>
            <w:r w:rsidRPr="00C51326">
              <w:rPr>
                <w:rFonts w:ascii="Times New Roman" w:hAnsi="Times New Roman"/>
                <w:sz w:val="24"/>
                <w:szCs w:val="24"/>
              </w:rPr>
              <w:t xml:space="preserve">Чтение буквы </w:t>
            </w:r>
            <w:r w:rsidRPr="00C51326">
              <w:rPr>
                <w:rFonts w:ascii="Times New Roman" w:hAnsi="Times New Roman"/>
                <w:i/>
                <w:iCs/>
                <w:sz w:val="24"/>
                <w:szCs w:val="24"/>
              </w:rPr>
              <w:t>с</w:t>
            </w:r>
            <w:r w:rsidRPr="00C51326">
              <w:rPr>
                <w:rFonts w:ascii="Times New Roman" w:hAnsi="Times New Roman"/>
                <w:sz w:val="24"/>
                <w:szCs w:val="24"/>
              </w:rPr>
              <w:t xml:space="preserve"> в зависимости от следующих букв (</w:t>
            </w:r>
            <w:r w:rsidRPr="00C51326"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  <w:t>i</w:t>
            </w:r>
            <w:r w:rsidRPr="00C51326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C51326">
              <w:rPr>
                <w:rFonts w:ascii="Times New Roman" w:hAnsi="Times New Roman"/>
                <w:i/>
                <w:iCs/>
                <w:sz w:val="24"/>
                <w:szCs w:val="24"/>
              </w:rPr>
              <w:t>е</w:t>
            </w:r>
            <w:r w:rsidRPr="00C51326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C51326">
              <w:rPr>
                <w:rFonts w:ascii="Times New Roman" w:hAnsi="Times New Roman"/>
                <w:i/>
                <w:iCs/>
                <w:sz w:val="24"/>
                <w:szCs w:val="24"/>
              </w:rPr>
              <w:t>у</w:t>
            </w:r>
            <w:r w:rsidRPr="00C51326">
              <w:rPr>
                <w:rFonts w:ascii="Times New Roman" w:hAnsi="Times New Roman"/>
                <w:sz w:val="24"/>
                <w:szCs w:val="24"/>
              </w:rPr>
              <w:t xml:space="preserve"> и др</w:t>
            </w:r>
            <w:r w:rsidRPr="00C51326">
              <w:rPr>
                <w:rFonts w:ascii="Times New Roman" w:hAnsi="Times New Roman"/>
                <w:sz w:val="24"/>
                <w:szCs w:val="24"/>
                <w:lang w:val="is-IS"/>
              </w:rPr>
              <w:t>.)</w:t>
            </w:r>
          </w:p>
          <w:p w:rsidR="00D47239" w:rsidRPr="00C51326" w:rsidRDefault="00D47239" w:rsidP="00C513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1326">
              <w:rPr>
                <w:rFonts w:ascii="Times New Roman" w:hAnsi="Times New Roman"/>
                <w:sz w:val="24"/>
                <w:szCs w:val="24"/>
              </w:rPr>
              <w:t xml:space="preserve">Специфика глагола </w:t>
            </w:r>
            <w:r w:rsidRPr="00C51326"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  <w:t>go</w:t>
            </w:r>
            <w:r w:rsidRPr="00C51326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(идти) </w:t>
            </w:r>
            <w:r w:rsidRPr="00C51326">
              <w:rPr>
                <w:rFonts w:ascii="Times New Roman" w:hAnsi="Times New Roman"/>
                <w:sz w:val="24"/>
                <w:szCs w:val="24"/>
              </w:rPr>
              <w:t>для обозначения различных видов передвижения.</w:t>
            </w:r>
          </w:p>
        </w:tc>
        <w:tc>
          <w:tcPr>
            <w:tcW w:w="3078" w:type="dxa"/>
          </w:tcPr>
          <w:p w:rsidR="00D47239" w:rsidRPr="00C51326" w:rsidRDefault="00D47239" w:rsidP="00C513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51326">
              <w:rPr>
                <w:rFonts w:ascii="Times New Roman" w:hAnsi="Times New Roman"/>
                <w:sz w:val="24"/>
                <w:szCs w:val="24"/>
                <w:lang w:val="en-US"/>
              </w:rPr>
              <w:t>www.quizlet.ru</w:t>
            </w:r>
          </w:p>
          <w:p w:rsidR="00D47239" w:rsidRPr="00C51326" w:rsidRDefault="00D47239" w:rsidP="00C513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51326">
              <w:rPr>
                <w:rFonts w:ascii="Times New Roman" w:hAnsi="Times New Roman"/>
                <w:sz w:val="24"/>
                <w:szCs w:val="24"/>
                <w:lang w:val="en-US"/>
              </w:rPr>
              <w:t>Unit 7, Step 1</w:t>
            </w:r>
          </w:p>
        </w:tc>
      </w:tr>
      <w:tr w:rsidR="00D47239" w:rsidRPr="00632878" w:rsidTr="00C51326">
        <w:tc>
          <w:tcPr>
            <w:tcW w:w="846" w:type="dxa"/>
          </w:tcPr>
          <w:p w:rsidR="00D47239" w:rsidRPr="00C51326" w:rsidRDefault="00D47239" w:rsidP="00C513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1326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5421" w:type="dxa"/>
          </w:tcPr>
          <w:p w:rsidR="00D47239" w:rsidRPr="00C51326" w:rsidRDefault="00D47239" w:rsidP="00C513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1326">
              <w:rPr>
                <w:rFonts w:ascii="Times New Roman" w:hAnsi="Times New Roman"/>
                <w:sz w:val="24"/>
                <w:szCs w:val="24"/>
              </w:rPr>
              <w:t>Лексико-грамматические упражнения (тренировка и освоение использования различных глаголов в настоящем неопределенном времени).</w:t>
            </w:r>
          </w:p>
        </w:tc>
        <w:tc>
          <w:tcPr>
            <w:tcW w:w="3078" w:type="dxa"/>
          </w:tcPr>
          <w:p w:rsidR="00D47239" w:rsidRPr="00C51326" w:rsidRDefault="00D47239" w:rsidP="00C513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51326">
              <w:rPr>
                <w:rFonts w:ascii="Times New Roman" w:hAnsi="Times New Roman"/>
                <w:sz w:val="24"/>
                <w:szCs w:val="24"/>
                <w:lang w:val="en-US"/>
              </w:rPr>
              <w:t>www.quizlet.ru</w:t>
            </w:r>
          </w:p>
          <w:p w:rsidR="00D47239" w:rsidRPr="00C51326" w:rsidRDefault="00D47239" w:rsidP="00C513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51326">
              <w:rPr>
                <w:rFonts w:ascii="Times New Roman" w:hAnsi="Times New Roman"/>
                <w:sz w:val="24"/>
                <w:szCs w:val="24"/>
                <w:lang w:val="en-US"/>
              </w:rPr>
              <w:t>Unit 7, Step 2</w:t>
            </w:r>
          </w:p>
        </w:tc>
      </w:tr>
      <w:tr w:rsidR="00D47239" w:rsidRPr="00632878" w:rsidTr="00C51326">
        <w:tc>
          <w:tcPr>
            <w:tcW w:w="846" w:type="dxa"/>
          </w:tcPr>
          <w:p w:rsidR="00D47239" w:rsidRPr="00C51326" w:rsidRDefault="00D47239" w:rsidP="00C513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1326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5421" w:type="dxa"/>
          </w:tcPr>
          <w:p w:rsidR="00D47239" w:rsidRPr="00C51326" w:rsidRDefault="00D47239" w:rsidP="00C513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1326">
              <w:rPr>
                <w:rFonts w:ascii="Times New Roman" w:hAnsi="Times New Roman"/>
                <w:sz w:val="24"/>
                <w:szCs w:val="24"/>
              </w:rPr>
              <w:t>Введение новых ЛЕ.</w:t>
            </w:r>
          </w:p>
          <w:p w:rsidR="00D47239" w:rsidRPr="00C51326" w:rsidRDefault="00D47239" w:rsidP="00C513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1326">
              <w:rPr>
                <w:rFonts w:ascii="Times New Roman" w:hAnsi="Times New Roman"/>
                <w:sz w:val="24"/>
                <w:szCs w:val="24"/>
              </w:rPr>
              <w:t>Отрицательная форма императива.</w:t>
            </w:r>
          </w:p>
        </w:tc>
        <w:tc>
          <w:tcPr>
            <w:tcW w:w="3078" w:type="dxa"/>
          </w:tcPr>
          <w:p w:rsidR="00D47239" w:rsidRPr="00C51326" w:rsidRDefault="00D47239" w:rsidP="00C513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51326">
              <w:rPr>
                <w:rFonts w:ascii="Times New Roman" w:hAnsi="Times New Roman"/>
                <w:sz w:val="24"/>
                <w:szCs w:val="24"/>
                <w:lang w:val="en-US"/>
              </w:rPr>
              <w:t>www.quizlet.ru</w:t>
            </w:r>
          </w:p>
          <w:p w:rsidR="00D47239" w:rsidRPr="00C51326" w:rsidRDefault="00D47239" w:rsidP="00C513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51326">
              <w:rPr>
                <w:rFonts w:ascii="Times New Roman" w:hAnsi="Times New Roman"/>
                <w:sz w:val="24"/>
                <w:szCs w:val="24"/>
                <w:lang w:val="en-US"/>
              </w:rPr>
              <w:t>Unit 7, Step 3</w:t>
            </w:r>
          </w:p>
        </w:tc>
      </w:tr>
      <w:tr w:rsidR="00D47239" w:rsidRPr="00632878" w:rsidTr="00C51326">
        <w:tc>
          <w:tcPr>
            <w:tcW w:w="846" w:type="dxa"/>
          </w:tcPr>
          <w:p w:rsidR="00D47239" w:rsidRPr="00C51326" w:rsidRDefault="00D47239" w:rsidP="00C513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1326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5421" w:type="dxa"/>
          </w:tcPr>
          <w:p w:rsidR="00D47239" w:rsidRPr="00C51326" w:rsidRDefault="00D47239" w:rsidP="00C513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1326">
              <w:rPr>
                <w:rFonts w:ascii="Times New Roman" w:hAnsi="Times New Roman"/>
                <w:sz w:val="24"/>
                <w:szCs w:val="24"/>
              </w:rPr>
              <w:t>Животные разных континентов.</w:t>
            </w:r>
          </w:p>
          <w:p w:rsidR="00D47239" w:rsidRPr="00C51326" w:rsidRDefault="00D47239" w:rsidP="00C5132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51326">
              <w:rPr>
                <w:rFonts w:ascii="Times New Roman" w:hAnsi="Times New Roman"/>
                <w:sz w:val="24"/>
                <w:szCs w:val="24"/>
              </w:rPr>
              <w:t>Введение новых ЛЕ (географические названия, глаголы</w:t>
            </w:r>
            <w:r w:rsidRPr="00C51326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r w:rsidRPr="00C51326"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  <w:t>like</w:t>
            </w:r>
            <w:r w:rsidRPr="00C51326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, </w:t>
            </w:r>
            <w:r w:rsidRPr="00C51326"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  <w:t>love</w:t>
            </w:r>
            <w:r w:rsidRPr="00C51326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– любить, </w:t>
            </w:r>
            <w:r w:rsidRPr="00C51326"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  <w:t>hate</w:t>
            </w:r>
            <w:r w:rsidRPr="00C51326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– ненавидеть).</w:t>
            </w:r>
          </w:p>
        </w:tc>
        <w:tc>
          <w:tcPr>
            <w:tcW w:w="3078" w:type="dxa"/>
          </w:tcPr>
          <w:p w:rsidR="00D47239" w:rsidRPr="00C51326" w:rsidRDefault="00D47239" w:rsidP="00C513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51326">
              <w:rPr>
                <w:rFonts w:ascii="Times New Roman" w:hAnsi="Times New Roman"/>
                <w:sz w:val="24"/>
                <w:szCs w:val="24"/>
                <w:lang w:val="en-US"/>
              </w:rPr>
              <w:t>www.quizlet.ru</w:t>
            </w:r>
          </w:p>
          <w:p w:rsidR="00D47239" w:rsidRPr="00C51326" w:rsidRDefault="00D47239" w:rsidP="00C513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51326">
              <w:rPr>
                <w:rFonts w:ascii="Times New Roman" w:hAnsi="Times New Roman"/>
                <w:sz w:val="24"/>
                <w:szCs w:val="24"/>
                <w:lang w:val="en-US"/>
              </w:rPr>
              <w:t>Unit 7, Step 4</w:t>
            </w:r>
          </w:p>
        </w:tc>
      </w:tr>
      <w:tr w:rsidR="00D47239" w:rsidRPr="00632878" w:rsidTr="00C51326">
        <w:tc>
          <w:tcPr>
            <w:tcW w:w="846" w:type="dxa"/>
          </w:tcPr>
          <w:p w:rsidR="00D47239" w:rsidRPr="00C51326" w:rsidRDefault="00D47239" w:rsidP="00C513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1326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5421" w:type="dxa"/>
          </w:tcPr>
          <w:p w:rsidR="00D47239" w:rsidRPr="00C51326" w:rsidRDefault="00D47239" w:rsidP="00C51326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C51326">
              <w:rPr>
                <w:rFonts w:ascii="Times New Roman" w:hAnsi="Times New Roman"/>
                <w:sz w:val="24"/>
                <w:szCs w:val="24"/>
              </w:rPr>
              <w:t>Работа по консолидации изученного материала, развитие навыков чтения.</w:t>
            </w:r>
          </w:p>
        </w:tc>
        <w:tc>
          <w:tcPr>
            <w:tcW w:w="3078" w:type="dxa"/>
          </w:tcPr>
          <w:p w:rsidR="00D47239" w:rsidRPr="00C51326" w:rsidRDefault="00D47239" w:rsidP="00C513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51326">
              <w:rPr>
                <w:rFonts w:ascii="Times New Roman" w:hAnsi="Times New Roman"/>
                <w:sz w:val="24"/>
                <w:szCs w:val="24"/>
                <w:lang w:val="en-US"/>
              </w:rPr>
              <w:t>www.quizlet.ru</w:t>
            </w:r>
          </w:p>
          <w:p w:rsidR="00D47239" w:rsidRPr="00C51326" w:rsidRDefault="00D47239" w:rsidP="00C513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51326">
              <w:rPr>
                <w:rFonts w:ascii="Times New Roman" w:hAnsi="Times New Roman"/>
                <w:sz w:val="24"/>
                <w:szCs w:val="24"/>
                <w:lang w:val="en-US"/>
              </w:rPr>
              <w:t>Unit 7, Step 5</w:t>
            </w:r>
          </w:p>
        </w:tc>
      </w:tr>
      <w:tr w:rsidR="00D47239" w:rsidRPr="00C51326" w:rsidTr="00C51326">
        <w:tc>
          <w:tcPr>
            <w:tcW w:w="846" w:type="dxa"/>
          </w:tcPr>
          <w:p w:rsidR="00D47239" w:rsidRPr="00C51326" w:rsidRDefault="00D47239" w:rsidP="00C513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1326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5421" w:type="dxa"/>
          </w:tcPr>
          <w:p w:rsidR="00D47239" w:rsidRPr="00C51326" w:rsidRDefault="00D47239" w:rsidP="00C513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1326">
              <w:rPr>
                <w:rFonts w:ascii="Times New Roman" w:hAnsi="Times New Roman"/>
                <w:sz w:val="24"/>
                <w:szCs w:val="24"/>
              </w:rPr>
              <w:t>Контроль аудирования, лексико-грамматических навыков.</w:t>
            </w:r>
          </w:p>
        </w:tc>
        <w:tc>
          <w:tcPr>
            <w:tcW w:w="3078" w:type="dxa"/>
          </w:tcPr>
          <w:p w:rsidR="00D47239" w:rsidRPr="00C51326" w:rsidRDefault="00D47239" w:rsidP="00C513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47239" w:rsidRDefault="00D47239" w:rsidP="00E034D5">
      <w:pPr>
        <w:rPr>
          <w:rFonts w:ascii="Times New Roman" w:hAnsi="Times New Roman"/>
          <w:sz w:val="24"/>
          <w:szCs w:val="24"/>
        </w:rPr>
      </w:pPr>
    </w:p>
    <w:p w:rsidR="00D47239" w:rsidRPr="00234EF0" w:rsidRDefault="00D47239" w:rsidP="00D36AA9">
      <w:pPr>
        <w:rPr>
          <w:rFonts w:ascii="Times New Roman" w:hAnsi="Times New Roman"/>
          <w:sz w:val="24"/>
          <w:szCs w:val="24"/>
        </w:rPr>
      </w:pPr>
    </w:p>
    <w:p w:rsidR="00D47239" w:rsidRDefault="00D4723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D47239" w:rsidRDefault="00D47239" w:rsidP="00E034D5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Календарно-тематическое планирование 3 класс</w:t>
      </w:r>
    </w:p>
    <w:p w:rsidR="00D47239" w:rsidRDefault="00D47239" w:rsidP="00E034D5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 четверть (15 часов)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846"/>
        <w:gridCol w:w="5421"/>
        <w:gridCol w:w="3078"/>
      </w:tblGrid>
      <w:tr w:rsidR="00D47239" w:rsidRPr="00C51326" w:rsidTr="00C51326">
        <w:tc>
          <w:tcPr>
            <w:tcW w:w="846" w:type="dxa"/>
          </w:tcPr>
          <w:p w:rsidR="00D47239" w:rsidRPr="00C51326" w:rsidRDefault="00D47239" w:rsidP="00C513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1326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5421" w:type="dxa"/>
          </w:tcPr>
          <w:p w:rsidR="00D47239" w:rsidRPr="00C51326" w:rsidRDefault="00D47239" w:rsidP="00C513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1326">
              <w:rPr>
                <w:rFonts w:ascii="Times New Roman" w:hAnsi="Times New Roman"/>
                <w:sz w:val="24"/>
                <w:szCs w:val="24"/>
              </w:rPr>
              <w:t>Тема для изучения</w:t>
            </w:r>
          </w:p>
        </w:tc>
        <w:tc>
          <w:tcPr>
            <w:tcW w:w="3078" w:type="dxa"/>
          </w:tcPr>
          <w:p w:rsidR="00D47239" w:rsidRPr="00C51326" w:rsidRDefault="00D47239" w:rsidP="00C513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1326">
              <w:rPr>
                <w:rFonts w:ascii="Times New Roman" w:hAnsi="Times New Roman"/>
                <w:sz w:val="24"/>
                <w:szCs w:val="24"/>
              </w:rPr>
              <w:t>Д/з</w:t>
            </w:r>
          </w:p>
        </w:tc>
      </w:tr>
      <w:tr w:rsidR="00D47239" w:rsidRPr="00632878" w:rsidTr="00C51326">
        <w:tc>
          <w:tcPr>
            <w:tcW w:w="846" w:type="dxa"/>
          </w:tcPr>
          <w:p w:rsidR="00D47239" w:rsidRPr="00C51326" w:rsidRDefault="00D47239" w:rsidP="00C513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132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421" w:type="dxa"/>
          </w:tcPr>
          <w:p w:rsidR="00D47239" w:rsidRPr="00C51326" w:rsidRDefault="00D47239" w:rsidP="00C5132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51326">
              <w:rPr>
                <w:rFonts w:ascii="Times New Roman" w:hAnsi="Times New Roman"/>
                <w:sz w:val="24"/>
                <w:szCs w:val="24"/>
              </w:rPr>
              <w:t>Особая форма множественного числа имен существительных.</w:t>
            </w:r>
          </w:p>
          <w:p w:rsidR="00D47239" w:rsidRPr="00C51326" w:rsidRDefault="00D47239" w:rsidP="00C513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1326">
              <w:rPr>
                <w:rFonts w:ascii="Times New Roman" w:hAnsi="Times New Roman"/>
                <w:sz w:val="24"/>
                <w:szCs w:val="24"/>
              </w:rPr>
              <w:t>Качества настоящих друзей.</w:t>
            </w:r>
          </w:p>
        </w:tc>
        <w:tc>
          <w:tcPr>
            <w:tcW w:w="3078" w:type="dxa"/>
          </w:tcPr>
          <w:p w:rsidR="00D47239" w:rsidRPr="00C51326" w:rsidRDefault="00D47239" w:rsidP="00C513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51326">
              <w:rPr>
                <w:rFonts w:ascii="Times New Roman" w:hAnsi="Times New Roman"/>
                <w:sz w:val="24"/>
                <w:szCs w:val="24"/>
                <w:lang w:val="en-US"/>
              </w:rPr>
              <w:t>www.quizlet.ru</w:t>
            </w:r>
          </w:p>
          <w:p w:rsidR="00D47239" w:rsidRPr="00C51326" w:rsidRDefault="00D47239" w:rsidP="00C513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5132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Unit 7, Step 6 </w:t>
            </w:r>
          </w:p>
        </w:tc>
      </w:tr>
      <w:tr w:rsidR="00D47239" w:rsidRPr="00632878" w:rsidTr="00C51326">
        <w:tc>
          <w:tcPr>
            <w:tcW w:w="846" w:type="dxa"/>
          </w:tcPr>
          <w:p w:rsidR="00D47239" w:rsidRPr="00C51326" w:rsidRDefault="00D47239" w:rsidP="00C513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132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421" w:type="dxa"/>
          </w:tcPr>
          <w:p w:rsidR="00D47239" w:rsidRPr="00C51326" w:rsidRDefault="00D47239" w:rsidP="00C51326">
            <w:pPr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C51326">
              <w:rPr>
                <w:rFonts w:ascii="Times New Roman" w:hAnsi="Times New Roman"/>
                <w:sz w:val="24"/>
                <w:szCs w:val="24"/>
              </w:rPr>
              <w:t xml:space="preserve">Рифмовка </w:t>
            </w:r>
            <w:r w:rsidRPr="00C51326">
              <w:rPr>
                <w:rFonts w:ascii="Times New Roman" w:hAnsi="Times New Roman"/>
                <w:i/>
                <w:iCs/>
                <w:sz w:val="24"/>
                <w:szCs w:val="24"/>
              </w:rPr>
              <w:t>Большое спасибо.</w:t>
            </w:r>
          </w:p>
          <w:p w:rsidR="00D47239" w:rsidRPr="00C51326" w:rsidRDefault="00D47239" w:rsidP="00C51326">
            <w:pPr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C51326">
              <w:rPr>
                <w:rFonts w:ascii="Times New Roman" w:hAnsi="Times New Roman"/>
                <w:sz w:val="24"/>
                <w:szCs w:val="24"/>
              </w:rPr>
              <w:t xml:space="preserve">Оборот </w:t>
            </w:r>
            <w:r w:rsidRPr="00C51326"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  <w:t>very</w:t>
            </w:r>
            <w:r w:rsidRPr="00C51326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r w:rsidRPr="00C51326"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  <w:t>much</w:t>
            </w:r>
            <w:r w:rsidRPr="00C51326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, </w:t>
            </w:r>
            <w:r w:rsidRPr="00C51326"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  <w:t>much</w:t>
            </w:r>
            <w:r w:rsidRPr="00C51326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r w:rsidRPr="00C51326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а </w:t>
            </w:r>
            <w:r w:rsidRPr="00C51326"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  <w:t>lot</w:t>
            </w:r>
            <w:r w:rsidRPr="00C51326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(много).</w:t>
            </w:r>
          </w:p>
        </w:tc>
        <w:tc>
          <w:tcPr>
            <w:tcW w:w="3078" w:type="dxa"/>
          </w:tcPr>
          <w:p w:rsidR="00D47239" w:rsidRPr="00C51326" w:rsidRDefault="00D47239" w:rsidP="00C513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5132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www.quizlet.ru </w:t>
            </w:r>
          </w:p>
          <w:p w:rsidR="00D47239" w:rsidRPr="00C51326" w:rsidRDefault="00D47239" w:rsidP="00C513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51326">
              <w:rPr>
                <w:rFonts w:ascii="Times New Roman" w:hAnsi="Times New Roman"/>
                <w:sz w:val="24"/>
                <w:szCs w:val="24"/>
                <w:lang w:val="en-US"/>
              </w:rPr>
              <w:t>Unit 7, Step 7</w:t>
            </w:r>
          </w:p>
        </w:tc>
      </w:tr>
      <w:tr w:rsidR="00D47239" w:rsidRPr="00632878" w:rsidTr="00C51326">
        <w:tc>
          <w:tcPr>
            <w:tcW w:w="846" w:type="dxa"/>
          </w:tcPr>
          <w:p w:rsidR="00D47239" w:rsidRPr="00C51326" w:rsidRDefault="00D47239" w:rsidP="00C513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132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421" w:type="dxa"/>
          </w:tcPr>
          <w:p w:rsidR="00D47239" w:rsidRPr="00C51326" w:rsidRDefault="00D47239" w:rsidP="00C513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1326">
              <w:rPr>
                <w:rFonts w:ascii="Times New Roman" w:hAnsi="Times New Roman"/>
                <w:sz w:val="24"/>
                <w:szCs w:val="24"/>
              </w:rPr>
              <w:t xml:space="preserve">Отработка техники чтения. </w:t>
            </w:r>
          </w:p>
          <w:p w:rsidR="00D47239" w:rsidRPr="00C51326" w:rsidRDefault="00D47239" w:rsidP="00C513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1326">
              <w:rPr>
                <w:rFonts w:ascii="Times New Roman" w:hAnsi="Times New Roman"/>
                <w:sz w:val="24"/>
                <w:szCs w:val="24"/>
              </w:rPr>
              <w:t xml:space="preserve">Установление логических связей между общим содержанием текста и его основной идеей. </w:t>
            </w:r>
          </w:p>
          <w:p w:rsidR="00D47239" w:rsidRPr="00C51326" w:rsidRDefault="00D47239" w:rsidP="00C513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1326">
              <w:rPr>
                <w:rFonts w:ascii="Times New Roman" w:hAnsi="Times New Roman"/>
                <w:sz w:val="24"/>
                <w:szCs w:val="24"/>
              </w:rPr>
              <w:t>Развитие навыков устной монологической речи.</w:t>
            </w:r>
          </w:p>
        </w:tc>
        <w:tc>
          <w:tcPr>
            <w:tcW w:w="3078" w:type="dxa"/>
          </w:tcPr>
          <w:p w:rsidR="00D47239" w:rsidRPr="00C51326" w:rsidRDefault="00D47239" w:rsidP="00C513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51326">
              <w:rPr>
                <w:rFonts w:ascii="Times New Roman" w:hAnsi="Times New Roman"/>
                <w:sz w:val="24"/>
                <w:szCs w:val="24"/>
                <w:lang w:val="en-US"/>
              </w:rPr>
              <w:t>www.quizlet.ru</w:t>
            </w:r>
          </w:p>
          <w:p w:rsidR="00D47239" w:rsidRPr="00C51326" w:rsidRDefault="00D47239" w:rsidP="00C513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51326">
              <w:rPr>
                <w:rFonts w:ascii="Times New Roman" w:hAnsi="Times New Roman"/>
                <w:sz w:val="24"/>
                <w:szCs w:val="24"/>
                <w:lang w:val="en-US"/>
              </w:rPr>
              <w:t>Unit 7, Step 8</w:t>
            </w:r>
          </w:p>
        </w:tc>
      </w:tr>
      <w:tr w:rsidR="00D47239" w:rsidRPr="00632878" w:rsidTr="00C51326">
        <w:tc>
          <w:tcPr>
            <w:tcW w:w="846" w:type="dxa"/>
          </w:tcPr>
          <w:p w:rsidR="00D47239" w:rsidRPr="00C51326" w:rsidRDefault="00D47239" w:rsidP="00C513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132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421" w:type="dxa"/>
          </w:tcPr>
          <w:p w:rsidR="00D47239" w:rsidRPr="00C51326" w:rsidRDefault="00D47239" w:rsidP="00C513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1326">
              <w:rPr>
                <w:rFonts w:ascii="Times New Roman" w:hAnsi="Times New Roman"/>
                <w:sz w:val="24"/>
                <w:szCs w:val="24"/>
              </w:rPr>
              <w:t xml:space="preserve">Введение новых ЛЕ. </w:t>
            </w:r>
          </w:p>
          <w:p w:rsidR="00D47239" w:rsidRPr="00C51326" w:rsidRDefault="00D47239" w:rsidP="00C513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1326">
              <w:rPr>
                <w:rFonts w:ascii="Times New Roman" w:hAnsi="Times New Roman"/>
                <w:sz w:val="24"/>
                <w:szCs w:val="24"/>
              </w:rPr>
              <w:t>Описание времен года</w:t>
            </w:r>
          </w:p>
          <w:p w:rsidR="00D47239" w:rsidRPr="00C51326" w:rsidRDefault="00D47239" w:rsidP="00C513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1326">
              <w:rPr>
                <w:rFonts w:ascii="Times New Roman" w:hAnsi="Times New Roman"/>
                <w:sz w:val="24"/>
                <w:szCs w:val="24"/>
              </w:rPr>
              <w:t>(составление высказываний об осени и о лете с опорой на предлагаемый план и на тексты).</w:t>
            </w:r>
          </w:p>
        </w:tc>
        <w:tc>
          <w:tcPr>
            <w:tcW w:w="3078" w:type="dxa"/>
          </w:tcPr>
          <w:p w:rsidR="00D47239" w:rsidRPr="00C51326" w:rsidRDefault="00D47239" w:rsidP="00C513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51326">
              <w:rPr>
                <w:rFonts w:ascii="Times New Roman" w:hAnsi="Times New Roman"/>
                <w:sz w:val="24"/>
                <w:szCs w:val="24"/>
                <w:lang w:val="en-US"/>
              </w:rPr>
              <w:t>www.quizlet.ru</w:t>
            </w:r>
          </w:p>
          <w:p w:rsidR="00D47239" w:rsidRPr="00C51326" w:rsidRDefault="00D47239" w:rsidP="00C513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51326">
              <w:rPr>
                <w:rFonts w:ascii="Times New Roman" w:hAnsi="Times New Roman"/>
                <w:sz w:val="24"/>
                <w:szCs w:val="24"/>
                <w:lang w:val="en-US"/>
              </w:rPr>
              <w:t>Unit 8, Step 1</w:t>
            </w:r>
          </w:p>
        </w:tc>
      </w:tr>
      <w:tr w:rsidR="00D47239" w:rsidRPr="00632878" w:rsidTr="00C51326">
        <w:tc>
          <w:tcPr>
            <w:tcW w:w="846" w:type="dxa"/>
          </w:tcPr>
          <w:p w:rsidR="00D47239" w:rsidRPr="00C51326" w:rsidRDefault="00D47239" w:rsidP="00C513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132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421" w:type="dxa"/>
          </w:tcPr>
          <w:p w:rsidR="00D47239" w:rsidRPr="00C51326" w:rsidRDefault="00D47239" w:rsidP="00C5132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51326">
              <w:rPr>
                <w:rFonts w:ascii="Times New Roman" w:hAnsi="Times New Roman"/>
                <w:sz w:val="24"/>
                <w:szCs w:val="24"/>
              </w:rPr>
              <w:t>Введение новых ЛЕ</w:t>
            </w:r>
            <w:r w:rsidRPr="00C5132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C51326">
              <w:rPr>
                <w:rFonts w:ascii="Times New Roman" w:hAnsi="Times New Roman"/>
                <w:sz w:val="24"/>
                <w:szCs w:val="24"/>
              </w:rPr>
              <w:t>(12 месяцев года).</w:t>
            </w:r>
          </w:p>
          <w:p w:rsidR="00D47239" w:rsidRPr="00C51326" w:rsidRDefault="00D47239" w:rsidP="00C513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1326">
              <w:rPr>
                <w:rFonts w:ascii="Times New Roman" w:hAnsi="Times New Roman"/>
                <w:sz w:val="24"/>
                <w:szCs w:val="24"/>
              </w:rPr>
              <w:t>Общее повторение (рассказ о любимом времени года).</w:t>
            </w:r>
          </w:p>
        </w:tc>
        <w:tc>
          <w:tcPr>
            <w:tcW w:w="3078" w:type="dxa"/>
          </w:tcPr>
          <w:p w:rsidR="00D47239" w:rsidRPr="00C51326" w:rsidRDefault="00D47239" w:rsidP="00C513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51326">
              <w:rPr>
                <w:rFonts w:ascii="Times New Roman" w:hAnsi="Times New Roman"/>
                <w:sz w:val="24"/>
                <w:szCs w:val="24"/>
                <w:lang w:val="en-US"/>
              </w:rPr>
              <w:t>www.quizlet.ru</w:t>
            </w:r>
          </w:p>
          <w:p w:rsidR="00D47239" w:rsidRPr="00C51326" w:rsidRDefault="00D47239" w:rsidP="00C513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51326">
              <w:rPr>
                <w:rFonts w:ascii="Times New Roman" w:hAnsi="Times New Roman"/>
                <w:sz w:val="24"/>
                <w:szCs w:val="24"/>
                <w:lang w:val="en-US"/>
              </w:rPr>
              <w:t>Unit 8, Step 2</w:t>
            </w:r>
          </w:p>
        </w:tc>
      </w:tr>
      <w:tr w:rsidR="00D47239" w:rsidRPr="00632878" w:rsidTr="00C51326">
        <w:tc>
          <w:tcPr>
            <w:tcW w:w="846" w:type="dxa"/>
          </w:tcPr>
          <w:p w:rsidR="00D47239" w:rsidRPr="00C51326" w:rsidRDefault="00D47239" w:rsidP="00C513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132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421" w:type="dxa"/>
          </w:tcPr>
          <w:p w:rsidR="00D47239" w:rsidRPr="00C51326" w:rsidRDefault="00D47239" w:rsidP="00C5132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51326">
              <w:rPr>
                <w:rFonts w:ascii="Times New Roman" w:hAnsi="Times New Roman"/>
                <w:sz w:val="24"/>
                <w:szCs w:val="24"/>
              </w:rPr>
              <w:t>Введение новых ЛЕ.</w:t>
            </w:r>
          </w:p>
          <w:p w:rsidR="00D47239" w:rsidRPr="00C51326" w:rsidRDefault="00D47239" w:rsidP="00C5132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51326">
              <w:rPr>
                <w:rFonts w:ascii="Times New Roman" w:hAnsi="Times New Roman"/>
                <w:sz w:val="24"/>
                <w:szCs w:val="24"/>
              </w:rPr>
              <w:t>Общее повторение.</w:t>
            </w:r>
          </w:p>
          <w:p w:rsidR="00D47239" w:rsidRPr="00C51326" w:rsidRDefault="00D47239" w:rsidP="00C5132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51326">
              <w:rPr>
                <w:rFonts w:ascii="Times New Roman" w:hAnsi="Times New Roman"/>
                <w:sz w:val="24"/>
                <w:szCs w:val="24"/>
              </w:rPr>
              <w:t>Установление смысловых связей между объектами.</w:t>
            </w:r>
          </w:p>
        </w:tc>
        <w:tc>
          <w:tcPr>
            <w:tcW w:w="3078" w:type="dxa"/>
          </w:tcPr>
          <w:p w:rsidR="00D47239" w:rsidRPr="00C51326" w:rsidRDefault="00D47239" w:rsidP="00C513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51326">
              <w:rPr>
                <w:rFonts w:ascii="Times New Roman" w:hAnsi="Times New Roman"/>
                <w:sz w:val="24"/>
                <w:szCs w:val="24"/>
                <w:lang w:val="en-US"/>
              </w:rPr>
              <w:t>www.quizlet.ru</w:t>
            </w:r>
          </w:p>
          <w:p w:rsidR="00D47239" w:rsidRPr="00C51326" w:rsidRDefault="00D47239" w:rsidP="00C513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51326">
              <w:rPr>
                <w:rFonts w:ascii="Times New Roman" w:hAnsi="Times New Roman"/>
                <w:sz w:val="24"/>
                <w:szCs w:val="24"/>
                <w:lang w:val="en-US"/>
              </w:rPr>
              <w:t>Unit 8, Step 3</w:t>
            </w:r>
          </w:p>
        </w:tc>
      </w:tr>
      <w:tr w:rsidR="00D47239" w:rsidRPr="00632878" w:rsidTr="00C51326">
        <w:tc>
          <w:tcPr>
            <w:tcW w:w="846" w:type="dxa"/>
          </w:tcPr>
          <w:p w:rsidR="00D47239" w:rsidRPr="00C51326" w:rsidRDefault="00D47239" w:rsidP="00C513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1326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421" w:type="dxa"/>
          </w:tcPr>
          <w:p w:rsidR="00D47239" w:rsidRPr="00C51326" w:rsidRDefault="00D47239" w:rsidP="00C513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1326">
              <w:rPr>
                <w:rFonts w:ascii="Times New Roman" w:hAnsi="Times New Roman"/>
                <w:sz w:val="24"/>
                <w:szCs w:val="24"/>
              </w:rPr>
              <w:t>Общее повторение.</w:t>
            </w:r>
          </w:p>
          <w:p w:rsidR="00D47239" w:rsidRPr="00C51326" w:rsidRDefault="00D47239" w:rsidP="00C5132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51326">
              <w:rPr>
                <w:rFonts w:ascii="Times New Roman" w:hAnsi="Times New Roman"/>
                <w:sz w:val="24"/>
                <w:szCs w:val="24"/>
              </w:rPr>
              <w:t>Развитие навыков устной монологической речи.</w:t>
            </w:r>
          </w:p>
        </w:tc>
        <w:tc>
          <w:tcPr>
            <w:tcW w:w="3078" w:type="dxa"/>
          </w:tcPr>
          <w:p w:rsidR="00D47239" w:rsidRPr="00C51326" w:rsidRDefault="00D47239" w:rsidP="00C513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51326">
              <w:rPr>
                <w:rFonts w:ascii="Times New Roman" w:hAnsi="Times New Roman"/>
                <w:sz w:val="24"/>
                <w:szCs w:val="24"/>
                <w:lang w:val="en-US"/>
              </w:rPr>
              <w:t>www.quizlet.ru</w:t>
            </w:r>
          </w:p>
          <w:p w:rsidR="00D47239" w:rsidRPr="00C51326" w:rsidRDefault="00D47239" w:rsidP="00C513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51326">
              <w:rPr>
                <w:rFonts w:ascii="Times New Roman" w:hAnsi="Times New Roman"/>
                <w:sz w:val="24"/>
                <w:szCs w:val="24"/>
                <w:lang w:val="en-US"/>
              </w:rPr>
              <w:t>Unit 8, Step 4</w:t>
            </w:r>
          </w:p>
        </w:tc>
      </w:tr>
      <w:tr w:rsidR="00D47239" w:rsidRPr="00632878" w:rsidTr="00C51326">
        <w:tc>
          <w:tcPr>
            <w:tcW w:w="846" w:type="dxa"/>
          </w:tcPr>
          <w:p w:rsidR="00D47239" w:rsidRPr="00C51326" w:rsidRDefault="00D47239" w:rsidP="00C513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1326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421" w:type="dxa"/>
          </w:tcPr>
          <w:p w:rsidR="00D47239" w:rsidRPr="00C51326" w:rsidRDefault="00D47239" w:rsidP="00C513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1326">
              <w:rPr>
                <w:rFonts w:ascii="Times New Roman" w:hAnsi="Times New Roman"/>
                <w:sz w:val="24"/>
                <w:szCs w:val="24"/>
              </w:rPr>
              <w:t>Введение новых ЛЕ (названия различных стран).</w:t>
            </w:r>
          </w:p>
          <w:p w:rsidR="00D47239" w:rsidRPr="00C51326" w:rsidRDefault="00D47239" w:rsidP="00C513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1326">
              <w:rPr>
                <w:rFonts w:ascii="Times New Roman" w:hAnsi="Times New Roman"/>
                <w:sz w:val="24"/>
                <w:szCs w:val="24"/>
              </w:rPr>
              <w:t>Информация о своем имени при заполнении анкеты, флаги разных стран, составление рассказа.</w:t>
            </w:r>
          </w:p>
          <w:p w:rsidR="00D47239" w:rsidRPr="00C51326" w:rsidRDefault="00D47239" w:rsidP="00C513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1326">
              <w:rPr>
                <w:rFonts w:ascii="Times New Roman" w:hAnsi="Times New Roman"/>
                <w:sz w:val="24"/>
                <w:szCs w:val="24"/>
              </w:rPr>
              <w:t xml:space="preserve">Общее повторение. </w:t>
            </w:r>
          </w:p>
        </w:tc>
        <w:tc>
          <w:tcPr>
            <w:tcW w:w="3078" w:type="dxa"/>
          </w:tcPr>
          <w:p w:rsidR="00D47239" w:rsidRPr="00C51326" w:rsidRDefault="00D47239" w:rsidP="00C513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51326">
              <w:rPr>
                <w:rFonts w:ascii="Times New Roman" w:hAnsi="Times New Roman"/>
                <w:sz w:val="24"/>
                <w:szCs w:val="24"/>
                <w:lang w:val="en-US"/>
              </w:rPr>
              <w:t>www.quizlet.ru</w:t>
            </w:r>
          </w:p>
          <w:p w:rsidR="00D47239" w:rsidRPr="00C51326" w:rsidRDefault="00D47239" w:rsidP="00C513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51326">
              <w:rPr>
                <w:rFonts w:ascii="Times New Roman" w:hAnsi="Times New Roman"/>
                <w:sz w:val="24"/>
                <w:szCs w:val="24"/>
                <w:lang w:val="en-US"/>
              </w:rPr>
              <w:t>Unit 8, Step 5</w:t>
            </w:r>
          </w:p>
        </w:tc>
      </w:tr>
      <w:tr w:rsidR="00D47239" w:rsidRPr="00632878" w:rsidTr="00C51326">
        <w:tc>
          <w:tcPr>
            <w:tcW w:w="846" w:type="dxa"/>
          </w:tcPr>
          <w:p w:rsidR="00D47239" w:rsidRPr="00C51326" w:rsidRDefault="00D47239" w:rsidP="00C513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1326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421" w:type="dxa"/>
          </w:tcPr>
          <w:p w:rsidR="00D47239" w:rsidRPr="00C51326" w:rsidRDefault="00D47239" w:rsidP="00C513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1326">
              <w:rPr>
                <w:rFonts w:ascii="Times New Roman" w:hAnsi="Times New Roman"/>
                <w:sz w:val="24"/>
                <w:szCs w:val="24"/>
              </w:rPr>
              <w:t>Привычки и вкусы.</w:t>
            </w:r>
          </w:p>
          <w:p w:rsidR="00D47239" w:rsidRPr="00C51326" w:rsidRDefault="00D47239" w:rsidP="00C513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1326">
              <w:rPr>
                <w:rFonts w:ascii="Times New Roman" w:hAnsi="Times New Roman"/>
                <w:sz w:val="24"/>
                <w:szCs w:val="24"/>
              </w:rPr>
              <w:t>Работа по консолидации изученного материала, развитие навыков чтения, устной монологической и диалогической речи.</w:t>
            </w:r>
          </w:p>
        </w:tc>
        <w:tc>
          <w:tcPr>
            <w:tcW w:w="3078" w:type="dxa"/>
          </w:tcPr>
          <w:p w:rsidR="00D47239" w:rsidRPr="00C51326" w:rsidRDefault="00D47239" w:rsidP="00C513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51326">
              <w:rPr>
                <w:rFonts w:ascii="Times New Roman" w:hAnsi="Times New Roman"/>
                <w:sz w:val="24"/>
                <w:szCs w:val="24"/>
                <w:lang w:val="en-US"/>
              </w:rPr>
              <w:t>www.quizlet.ru</w:t>
            </w:r>
          </w:p>
          <w:p w:rsidR="00D47239" w:rsidRPr="00C51326" w:rsidRDefault="00D47239" w:rsidP="00C513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51326">
              <w:rPr>
                <w:rFonts w:ascii="Times New Roman" w:hAnsi="Times New Roman"/>
                <w:sz w:val="24"/>
                <w:szCs w:val="24"/>
                <w:lang w:val="en-US"/>
              </w:rPr>
              <w:t>Unit 8, Step 6</w:t>
            </w:r>
            <w:bookmarkStart w:id="0" w:name="_GoBack"/>
            <w:bookmarkEnd w:id="0"/>
          </w:p>
        </w:tc>
      </w:tr>
      <w:tr w:rsidR="00D47239" w:rsidRPr="00C51326" w:rsidTr="00C51326">
        <w:tc>
          <w:tcPr>
            <w:tcW w:w="846" w:type="dxa"/>
          </w:tcPr>
          <w:p w:rsidR="00D47239" w:rsidRPr="00C51326" w:rsidRDefault="00D47239" w:rsidP="00C513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1326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421" w:type="dxa"/>
          </w:tcPr>
          <w:p w:rsidR="00D47239" w:rsidRPr="00C51326" w:rsidRDefault="00D47239" w:rsidP="00C5132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  <w:r w:rsidRPr="00C51326">
              <w:rPr>
                <w:rFonts w:ascii="Times New Roman" w:hAnsi="Times New Roman"/>
                <w:sz w:val="24"/>
                <w:szCs w:val="24"/>
              </w:rPr>
              <w:t>Контроль аудирования, лексико-грамматических навыков.</w:t>
            </w:r>
          </w:p>
        </w:tc>
        <w:tc>
          <w:tcPr>
            <w:tcW w:w="3078" w:type="dxa"/>
          </w:tcPr>
          <w:p w:rsidR="00D47239" w:rsidRPr="00D571F7" w:rsidRDefault="00D47239" w:rsidP="00C513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D47239" w:rsidRPr="00C51326" w:rsidTr="00C51326">
        <w:tc>
          <w:tcPr>
            <w:tcW w:w="846" w:type="dxa"/>
          </w:tcPr>
          <w:p w:rsidR="00D47239" w:rsidRPr="00C51326" w:rsidRDefault="00D47239" w:rsidP="00C513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1326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421" w:type="dxa"/>
          </w:tcPr>
          <w:p w:rsidR="00D47239" w:rsidRPr="00C51326" w:rsidRDefault="00D47239" w:rsidP="00C513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C51326">
              <w:rPr>
                <w:rFonts w:ascii="Times New Roman" w:hAnsi="Times New Roman"/>
                <w:sz w:val="24"/>
                <w:szCs w:val="24"/>
              </w:rPr>
              <w:t>Анализ контрольной работы и работа над ошибками.</w:t>
            </w:r>
          </w:p>
        </w:tc>
        <w:tc>
          <w:tcPr>
            <w:tcW w:w="3078" w:type="dxa"/>
          </w:tcPr>
          <w:p w:rsidR="00D47239" w:rsidRPr="00D571F7" w:rsidRDefault="00D47239" w:rsidP="00C513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D47239" w:rsidRPr="00C51326" w:rsidTr="00C51326">
        <w:tc>
          <w:tcPr>
            <w:tcW w:w="846" w:type="dxa"/>
          </w:tcPr>
          <w:p w:rsidR="00D47239" w:rsidRPr="00C51326" w:rsidRDefault="00D47239" w:rsidP="00C513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1326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421" w:type="dxa"/>
          </w:tcPr>
          <w:p w:rsidR="00D47239" w:rsidRPr="00C51326" w:rsidRDefault="00D47239" w:rsidP="00C51326">
            <w:pPr>
              <w:shd w:val="clear" w:color="auto" w:fill="FFFFFF"/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1326">
              <w:rPr>
                <w:rFonts w:ascii="Times New Roman" w:hAnsi="Times New Roman"/>
                <w:sz w:val="24"/>
                <w:szCs w:val="24"/>
              </w:rPr>
              <w:t xml:space="preserve">Повторение лексики и грамматики юнитов  1-4. </w:t>
            </w:r>
          </w:p>
        </w:tc>
        <w:tc>
          <w:tcPr>
            <w:tcW w:w="3078" w:type="dxa"/>
          </w:tcPr>
          <w:p w:rsidR="00D47239" w:rsidRPr="00D571F7" w:rsidRDefault="00D47239" w:rsidP="00C513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D47239" w:rsidRPr="00C51326" w:rsidTr="00C51326">
        <w:tc>
          <w:tcPr>
            <w:tcW w:w="846" w:type="dxa"/>
          </w:tcPr>
          <w:p w:rsidR="00D47239" w:rsidRPr="00C51326" w:rsidRDefault="00D47239" w:rsidP="00C513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1326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5421" w:type="dxa"/>
          </w:tcPr>
          <w:p w:rsidR="00D47239" w:rsidRPr="00C51326" w:rsidRDefault="00D47239" w:rsidP="00C51326">
            <w:pPr>
              <w:shd w:val="clear" w:color="auto" w:fill="FFFFFF"/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1326">
              <w:rPr>
                <w:rFonts w:ascii="Times New Roman" w:hAnsi="Times New Roman"/>
                <w:sz w:val="24"/>
                <w:szCs w:val="24"/>
              </w:rPr>
              <w:t>Повторение лексики и грамматики юнитов 5-8.</w:t>
            </w:r>
          </w:p>
        </w:tc>
        <w:tc>
          <w:tcPr>
            <w:tcW w:w="3078" w:type="dxa"/>
          </w:tcPr>
          <w:p w:rsidR="00D47239" w:rsidRPr="00D571F7" w:rsidRDefault="00D47239" w:rsidP="00C513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D47239" w:rsidRPr="00C51326" w:rsidTr="00C51326">
        <w:tc>
          <w:tcPr>
            <w:tcW w:w="846" w:type="dxa"/>
          </w:tcPr>
          <w:p w:rsidR="00D47239" w:rsidRPr="00C51326" w:rsidRDefault="00D47239" w:rsidP="00C513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1326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5421" w:type="dxa"/>
          </w:tcPr>
          <w:p w:rsidR="00D47239" w:rsidRPr="00C51326" w:rsidRDefault="00D47239" w:rsidP="00C51326">
            <w:pPr>
              <w:shd w:val="clear" w:color="auto" w:fill="FFFFFF"/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1326">
              <w:rPr>
                <w:rFonts w:ascii="Times New Roman" w:hAnsi="Times New Roman"/>
                <w:sz w:val="24"/>
                <w:szCs w:val="24"/>
              </w:rPr>
              <w:t>Итоговый тест. Контроль лексико-грамматических навыков по материалам юнитов 1-8.</w:t>
            </w:r>
          </w:p>
        </w:tc>
        <w:tc>
          <w:tcPr>
            <w:tcW w:w="3078" w:type="dxa"/>
          </w:tcPr>
          <w:p w:rsidR="00D47239" w:rsidRPr="00D571F7" w:rsidRDefault="00D47239" w:rsidP="00C513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D47239" w:rsidRPr="00C51326" w:rsidTr="00C51326">
        <w:tc>
          <w:tcPr>
            <w:tcW w:w="846" w:type="dxa"/>
          </w:tcPr>
          <w:p w:rsidR="00D47239" w:rsidRPr="00C51326" w:rsidRDefault="00D47239" w:rsidP="00C513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1326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5421" w:type="dxa"/>
          </w:tcPr>
          <w:p w:rsidR="00D47239" w:rsidRPr="00C51326" w:rsidRDefault="00D47239" w:rsidP="00C513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C51326">
              <w:rPr>
                <w:rFonts w:ascii="Times New Roman" w:hAnsi="Times New Roman"/>
                <w:sz w:val="24"/>
                <w:szCs w:val="24"/>
              </w:rPr>
              <w:t>Анализ контрольной работы и работа над ошибками.</w:t>
            </w:r>
          </w:p>
        </w:tc>
        <w:tc>
          <w:tcPr>
            <w:tcW w:w="3078" w:type="dxa"/>
          </w:tcPr>
          <w:p w:rsidR="00D47239" w:rsidRPr="00C51326" w:rsidRDefault="00D47239" w:rsidP="00C513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47239" w:rsidRPr="00234EF0" w:rsidRDefault="00D47239" w:rsidP="00234EF0">
      <w:pPr>
        <w:rPr>
          <w:rFonts w:ascii="Times New Roman" w:hAnsi="Times New Roman"/>
          <w:sz w:val="24"/>
          <w:szCs w:val="24"/>
        </w:rPr>
      </w:pPr>
    </w:p>
    <w:sectPr w:rsidR="00D47239" w:rsidRPr="00234EF0" w:rsidSect="00D571F7">
      <w:pgSz w:w="11906" w:h="16838"/>
      <w:pgMar w:top="71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34EF0"/>
    <w:rsid w:val="000378DB"/>
    <w:rsid w:val="00105BE5"/>
    <w:rsid w:val="00230FA5"/>
    <w:rsid w:val="00234EF0"/>
    <w:rsid w:val="002F3DA9"/>
    <w:rsid w:val="0032788C"/>
    <w:rsid w:val="00334531"/>
    <w:rsid w:val="00604FAD"/>
    <w:rsid w:val="00632878"/>
    <w:rsid w:val="00635F30"/>
    <w:rsid w:val="0071580D"/>
    <w:rsid w:val="009D36FC"/>
    <w:rsid w:val="009F32F6"/>
    <w:rsid w:val="00A5307E"/>
    <w:rsid w:val="00A721AC"/>
    <w:rsid w:val="00C51326"/>
    <w:rsid w:val="00C841C6"/>
    <w:rsid w:val="00D015D4"/>
    <w:rsid w:val="00D36AA9"/>
    <w:rsid w:val="00D47239"/>
    <w:rsid w:val="00D571F7"/>
    <w:rsid w:val="00D62A9E"/>
    <w:rsid w:val="00E034D5"/>
    <w:rsid w:val="00E03A2D"/>
    <w:rsid w:val="00E43AD3"/>
    <w:rsid w:val="00ED1C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34D5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234EF0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4">
    <w:name w:val="c4"/>
    <w:basedOn w:val="Normal"/>
    <w:uiPriority w:val="99"/>
    <w:rsid w:val="00234EF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Hyperlink">
    <w:name w:val="Hyperlink"/>
    <w:basedOn w:val="DefaultParagraphFont"/>
    <w:uiPriority w:val="99"/>
    <w:rsid w:val="00C841C6"/>
    <w:rPr>
      <w:rFonts w:cs="Times New Roman"/>
      <w:color w:val="0563C1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22</TotalTime>
  <Pages>5</Pages>
  <Words>1313</Words>
  <Characters>7490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Календарно-тематическое планирование 3 класс</dc:title>
  <dc:subject/>
  <dc:creator>Наталья</dc:creator>
  <cp:keywords/>
  <dc:description/>
  <cp:lastModifiedBy>Angel</cp:lastModifiedBy>
  <cp:revision>6</cp:revision>
  <dcterms:created xsi:type="dcterms:W3CDTF">2019-01-23T19:10:00Z</dcterms:created>
  <dcterms:modified xsi:type="dcterms:W3CDTF">2019-01-23T20:54:00Z</dcterms:modified>
</cp:coreProperties>
</file>